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90F" w:rsidRDefault="0063390F" w:rsidP="0063390F"/>
    <w:p w:rsidR="0078312F" w:rsidRDefault="0078312F" w:rsidP="0063390F">
      <w:pPr>
        <w:rPr>
          <w:rFonts w:ascii="Arial" w:hAnsi="Arial" w:cs="Arial"/>
          <w:b/>
          <w:sz w:val="32"/>
          <w:szCs w:val="32"/>
        </w:rPr>
      </w:pPr>
    </w:p>
    <w:p w:rsidR="00641AF8" w:rsidRPr="0078312F" w:rsidRDefault="000C5240" w:rsidP="0063390F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R</w:t>
      </w:r>
      <w:r w:rsidR="0096704A" w:rsidRPr="0078312F">
        <w:rPr>
          <w:rFonts w:ascii="Arial" w:hAnsi="Arial" w:cs="Arial"/>
          <w:b/>
          <w:sz w:val="32"/>
          <w:szCs w:val="32"/>
        </w:rPr>
        <w:t xml:space="preserve">yhmän </w:t>
      </w:r>
      <w:r w:rsidR="006274BA">
        <w:rPr>
          <w:rFonts w:ascii="Arial" w:hAnsi="Arial" w:cs="Arial"/>
          <w:b/>
          <w:sz w:val="32"/>
          <w:szCs w:val="32"/>
        </w:rPr>
        <w:t>varhaiskasvatus</w:t>
      </w:r>
      <w:r w:rsidR="0096704A" w:rsidRPr="0078312F">
        <w:rPr>
          <w:rFonts w:ascii="Arial" w:hAnsi="Arial" w:cs="Arial"/>
          <w:b/>
          <w:sz w:val="32"/>
          <w:szCs w:val="32"/>
        </w:rPr>
        <w:t>suunnitelma</w:t>
      </w:r>
      <w:r w:rsidR="003D6A9B">
        <w:rPr>
          <w:rFonts w:ascii="Arial" w:hAnsi="Arial" w:cs="Arial"/>
          <w:b/>
          <w:sz w:val="32"/>
          <w:szCs w:val="32"/>
        </w:rPr>
        <w:t xml:space="preserve"> </w:t>
      </w:r>
    </w:p>
    <w:p w:rsidR="0078312F" w:rsidRDefault="0078312F" w:rsidP="0063390F">
      <w:pPr>
        <w:rPr>
          <w:rFonts w:ascii="Arial" w:hAnsi="Arial" w:cs="Arial"/>
          <w:b/>
          <w:sz w:val="32"/>
          <w:szCs w:val="32"/>
        </w:rPr>
      </w:pPr>
    </w:p>
    <w:p w:rsidR="0078312F" w:rsidRPr="0078312F" w:rsidRDefault="0078312F" w:rsidP="0063390F">
      <w:pPr>
        <w:rPr>
          <w:rFonts w:ascii="Arial" w:hAnsi="Arial" w:cs="Arial"/>
          <w:sz w:val="32"/>
          <w:szCs w:val="32"/>
        </w:rPr>
      </w:pPr>
      <w:r w:rsidRPr="0078312F">
        <w:rPr>
          <w:rFonts w:ascii="Arial" w:hAnsi="Arial" w:cs="Arial"/>
          <w:b/>
          <w:sz w:val="32"/>
          <w:szCs w:val="32"/>
        </w:rPr>
        <w:t xml:space="preserve">ajalle: </w:t>
      </w:r>
      <w:r w:rsidRPr="0078312F">
        <w:rPr>
          <w:rFonts w:ascii="Arial" w:hAnsi="Arial" w:cs="Arial"/>
          <w:sz w:val="24"/>
          <w:szCs w:val="24"/>
        </w:rPr>
        <w:t>______________________________________</w:t>
      </w:r>
      <w:r>
        <w:rPr>
          <w:rFonts w:ascii="Arial" w:hAnsi="Arial" w:cs="Arial"/>
          <w:sz w:val="24"/>
          <w:szCs w:val="24"/>
        </w:rPr>
        <w:t>___________</w:t>
      </w:r>
    </w:p>
    <w:p w:rsidR="00641AF8" w:rsidRPr="0078312F" w:rsidRDefault="00641AF8" w:rsidP="0063390F">
      <w:pPr>
        <w:rPr>
          <w:rFonts w:ascii="Arial" w:hAnsi="Arial" w:cs="Arial"/>
        </w:rPr>
      </w:pPr>
    </w:p>
    <w:tbl>
      <w:tblPr>
        <w:tblW w:w="1982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1"/>
        <w:gridCol w:w="2881"/>
        <w:gridCol w:w="2881"/>
        <w:gridCol w:w="1494"/>
        <w:gridCol w:w="1629"/>
        <w:gridCol w:w="1047"/>
        <w:gridCol w:w="1047"/>
        <w:gridCol w:w="1047"/>
      </w:tblGrid>
      <w:tr w:rsidR="00641AF8" w:rsidRPr="0078312F" w:rsidTr="007B4AC4">
        <w:trPr>
          <w:trHeight w:val="518"/>
        </w:trPr>
        <w:tc>
          <w:tcPr>
            <w:tcW w:w="13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732944" w:rsidP="00641AF8">
            <w:pPr>
              <w:rPr>
                <w:rFonts w:ascii="Arial" w:hAnsi="Arial" w:cs="Arial"/>
                <w:color w:val="000000"/>
                <w:sz w:val="32"/>
                <w:szCs w:val="32"/>
                <w:lang w:eastAsia="fi-FI"/>
              </w:rPr>
            </w:pPr>
            <w:r w:rsidRPr="0078312F">
              <w:rPr>
                <w:rFonts w:ascii="Arial" w:hAnsi="Arial" w:cs="Arial"/>
                <w:color w:val="000000"/>
                <w:sz w:val="32"/>
                <w:szCs w:val="32"/>
                <w:lang w:eastAsia="fi-FI"/>
              </w:rPr>
              <w:t>Perhepäivähoitaja</w:t>
            </w:r>
            <w:r w:rsidR="0078312F" w:rsidRPr="0078312F">
              <w:rPr>
                <w:rFonts w:ascii="Arial" w:hAnsi="Arial" w:cs="Arial"/>
                <w:color w:val="000000"/>
                <w:sz w:val="32"/>
                <w:szCs w:val="32"/>
                <w:lang w:eastAsia="fi-FI"/>
              </w:rPr>
              <w:t xml:space="preserve">: </w:t>
            </w:r>
            <w:r w:rsidR="0078312F" w:rsidRPr="0078312F"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  <w:t>___________________________</w:t>
            </w:r>
            <w:r w:rsidR="0078312F"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  <w:t>_________</w:t>
            </w:r>
          </w:p>
          <w:p w:rsidR="007B4AC4" w:rsidRPr="0078312F" w:rsidRDefault="007B4AC4" w:rsidP="00641AF8">
            <w:pPr>
              <w:rPr>
                <w:rFonts w:ascii="Arial" w:hAnsi="Arial" w:cs="Arial"/>
                <w:color w:val="000000"/>
                <w:sz w:val="32"/>
                <w:szCs w:val="32"/>
                <w:lang w:eastAsia="fi-FI"/>
              </w:rPr>
            </w:pPr>
          </w:p>
          <w:tbl>
            <w:tblPr>
              <w:tblW w:w="142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98"/>
              <w:gridCol w:w="3827"/>
              <w:gridCol w:w="3695"/>
              <w:gridCol w:w="3037"/>
            </w:tblGrid>
            <w:tr w:rsidR="00E97DA7" w:rsidRPr="0078312F" w:rsidTr="000C5240">
              <w:trPr>
                <w:trHeight w:val="496"/>
              </w:trPr>
              <w:tc>
                <w:tcPr>
                  <w:tcW w:w="3698" w:type="dxa"/>
                  <w:shd w:val="clear" w:color="auto" w:fill="auto"/>
                </w:tcPr>
                <w:p w:rsidR="00E97DA7" w:rsidRPr="00E97DA7" w:rsidRDefault="00E97DA7" w:rsidP="009D4EE2">
                  <w:pPr>
                    <w:rPr>
                      <w:rFonts w:ascii="Arial" w:eastAsia="Calibri" w:hAnsi="Arial" w:cs="Arial"/>
                      <w:b/>
                      <w:iCs/>
                      <w:sz w:val="24"/>
                      <w:szCs w:val="24"/>
                    </w:rPr>
                  </w:pPr>
                  <w:r w:rsidRPr="00E97DA7">
                    <w:rPr>
                      <w:rFonts w:ascii="Arial" w:eastAsia="Calibri" w:hAnsi="Arial" w:cs="Arial"/>
                      <w:b/>
                      <w:iCs/>
                      <w:sz w:val="24"/>
                      <w:szCs w:val="24"/>
                    </w:rPr>
                    <w:t>LAPSEN NIMI JA IKÄ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E97DA7" w:rsidRPr="000C5240" w:rsidRDefault="00E97DA7" w:rsidP="009D4EE2">
                  <w:pPr>
                    <w:rPr>
                      <w:rFonts w:ascii="Arial" w:eastAsia="Calibri" w:hAnsi="Arial" w:cs="Arial"/>
                      <w:b/>
                      <w:iCs/>
                      <w:sz w:val="22"/>
                      <w:szCs w:val="22"/>
                    </w:rPr>
                  </w:pPr>
                  <w:r w:rsidRPr="000C5240">
                    <w:rPr>
                      <w:rFonts w:ascii="Arial" w:eastAsia="Calibri" w:hAnsi="Arial" w:cs="Arial"/>
                      <w:b/>
                      <w:iCs/>
                      <w:sz w:val="22"/>
                      <w:szCs w:val="22"/>
                    </w:rPr>
                    <w:t>TAVOITTEET PEDAGOGISELLE TOIMINNALLE</w:t>
                  </w:r>
                </w:p>
                <w:p w:rsidR="00E97DA7" w:rsidRPr="000C5240" w:rsidRDefault="00E97DA7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3695" w:type="dxa"/>
                </w:tcPr>
                <w:p w:rsidR="00E97DA7" w:rsidRPr="000C5240" w:rsidRDefault="00E97DA7" w:rsidP="009D4EE2">
                  <w:pPr>
                    <w:rPr>
                      <w:rFonts w:ascii="Arial" w:eastAsia="Calibri" w:hAnsi="Arial" w:cs="Arial"/>
                      <w:b/>
                      <w:iCs/>
                      <w:sz w:val="22"/>
                      <w:szCs w:val="22"/>
                    </w:rPr>
                  </w:pPr>
                  <w:r w:rsidRPr="000C5240">
                    <w:rPr>
                      <w:rFonts w:ascii="Arial" w:eastAsia="Calibri" w:hAnsi="Arial" w:cs="Arial"/>
                      <w:b/>
                      <w:iCs/>
                      <w:sz w:val="22"/>
                      <w:szCs w:val="22"/>
                    </w:rPr>
                    <w:t>MENETELMÄT JA JÄRJESTELYT TAVOITTEIDEN TOTEUTTAMISEKSI LAPSEN ARJESSA</w:t>
                  </w:r>
                </w:p>
              </w:tc>
              <w:tc>
                <w:tcPr>
                  <w:tcW w:w="3037" w:type="dxa"/>
                </w:tcPr>
                <w:p w:rsidR="00E97DA7" w:rsidRPr="00E97DA7" w:rsidRDefault="00E97DA7" w:rsidP="009D4EE2">
                  <w:pPr>
                    <w:rPr>
                      <w:rFonts w:ascii="Arial" w:eastAsia="Calibri" w:hAnsi="Arial" w:cs="Arial"/>
                      <w:b/>
                      <w:iCs/>
                      <w:sz w:val="22"/>
                      <w:szCs w:val="22"/>
                    </w:rPr>
                  </w:pPr>
                  <w:r w:rsidRPr="00E97DA7">
                    <w:rPr>
                      <w:rFonts w:ascii="Arial" w:eastAsia="Calibri" w:hAnsi="Arial" w:cs="Arial"/>
                      <w:b/>
                      <w:iCs/>
                      <w:sz w:val="22"/>
                      <w:szCs w:val="22"/>
                    </w:rPr>
                    <w:t>ARVIOINTI</w:t>
                  </w:r>
                </w:p>
              </w:tc>
            </w:tr>
            <w:tr w:rsidR="00E97DA7" w:rsidRPr="0078312F" w:rsidTr="000C5240">
              <w:tc>
                <w:tcPr>
                  <w:tcW w:w="3698" w:type="dxa"/>
                  <w:shd w:val="clear" w:color="auto" w:fill="auto"/>
                </w:tcPr>
                <w:p w:rsidR="00E97DA7" w:rsidRPr="0078312F" w:rsidRDefault="00E97DA7" w:rsidP="007B4AC4">
                  <w:pPr>
                    <w:jc w:val="center"/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E97DA7" w:rsidRPr="0078312F" w:rsidRDefault="00E97DA7" w:rsidP="0078312F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E97DA7" w:rsidRPr="0078312F" w:rsidRDefault="00E97DA7" w:rsidP="007B4AC4">
                  <w:pPr>
                    <w:jc w:val="center"/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E97DA7" w:rsidRPr="0078312F" w:rsidRDefault="00E97DA7" w:rsidP="007B4AC4">
                  <w:pPr>
                    <w:jc w:val="center"/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shd w:val="clear" w:color="auto" w:fill="auto"/>
                </w:tcPr>
                <w:p w:rsidR="00E97DA7" w:rsidRPr="0078312F" w:rsidRDefault="00E97DA7" w:rsidP="009D4EE2">
                  <w:pPr>
                    <w:rPr>
                      <w:rFonts w:ascii="Arial" w:eastAsia="Calibri" w:hAnsi="Arial" w:cs="Arial"/>
                      <w:iCs/>
                      <w:color w:val="4F81BD"/>
                      <w:sz w:val="22"/>
                      <w:szCs w:val="22"/>
                    </w:rPr>
                  </w:pPr>
                </w:p>
              </w:tc>
              <w:tc>
                <w:tcPr>
                  <w:tcW w:w="3695" w:type="dxa"/>
                </w:tcPr>
                <w:p w:rsidR="00E97DA7" w:rsidRPr="0078312F" w:rsidRDefault="00E97DA7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3037" w:type="dxa"/>
                </w:tcPr>
                <w:p w:rsidR="00E97DA7" w:rsidRPr="0078312F" w:rsidRDefault="00E97DA7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</w:tr>
            <w:tr w:rsidR="00E97DA7" w:rsidRPr="0078312F" w:rsidTr="000C5240">
              <w:tc>
                <w:tcPr>
                  <w:tcW w:w="3698" w:type="dxa"/>
                  <w:shd w:val="clear" w:color="auto" w:fill="auto"/>
                </w:tcPr>
                <w:p w:rsidR="00E97DA7" w:rsidRPr="0078312F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E97DA7" w:rsidRPr="0078312F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E97DA7" w:rsidRPr="0078312F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E97DA7" w:rsidRPr="0078312F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shd w:val="clear" w:color="auto" w:fill="auto"/>
                </w:tcPr>
                <w:p w:rsidR="00E97DA7" w:rsidRPr="0078312F" w:rsidRDefault="00E97DA7" w:rsidP="009D4EE2">
                  <w:pPr>
                    <w:rPr>
                      <w:rFonts w:ascii="Arial" w:eastAsia="Calibri" w:hAnsi="Arial" w:cs="Arial"/>
                      <w:iCs/>
                      <w:color w:val="4F81BD"/>
                      <w:sz w:val="22"/>
                      <w:szCs w:val="22"/>
                    </w:rPr>
                  </w:pPr>
                </w:p>
              </w:tc>
              <w:tc>
                <w:tcPr>
                  <w:tcW w:w="3695" w:type="dxa"/>
                </w:tcPr>
                <w:p w:rsidR="00E97DA7" w:rsidRPr="0078312F" w:rsidRDefault="00E97DA7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3037" w:type="dxa"/>
                </w:tcPr>
                <w:p w:rsidR="00E97DA7" w:rsidRPr="0078312F" w:rsidRDefault="00E97DA7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</w:tr>
            <w:tr w:rsidR="00E97DA7" w:rsidRPr="0078312F" w:rsidTr="000C5240">
              <w:tc>
                <w:tcPr>
                  <w:tcW w:w="3698" w:type="dxa"/>
                  <w:shd w:val="clear" w:color="auto" w:fill="auto"/>
                </w:tcPr>
                <w:p w:rsidR="00E97DA7" w:rsidRPr="0078312F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E97DA7" w:rsidRPr="0078312F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E97DA7" w:rsidRPr="0078312F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E97DA7" w:rsidRPr="0078312F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shd w:val="clear" w:color="auto" w:fill="auto"/>
                </w:tcPr>
                <w:p w:rsidR="00E97DA7" w:rsidRPr="0078312F" w:rsidRDefault="00E97DA7" w:rsidP="009D4EE2">
                  <w:pPr>
                    <w:rPr>
                      <w:rFonts w:ascii="Arial" w:eastAsia="Calibri" w:hAnsi="Arial" w:cs="Arial"/>
                      <w:iCs/>
                      <w:color w:val="4F81BD"/>
                      <w:sz w:val="22"/>
                      <w:szCs w:val="22"/>
                    </w:rPr>
                  </w:pPr>
                </w:p>
              </w:tc>
              <w:tc>
                <w:tcPr>
                  <w:tcW w:w="3695" w:type="dxa"/>
                </w:tcPr>
                <w:p w:rsidR="00E97DA7" w:rsidRPr="0078312F" w:rsidRDefault="00E97DA7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3037" w:type="dxa"/>
                </w:tcPr>
                <w:p w:rsidR="00E97DA7" w:rsidRPr="0078312F" w:rsidRDefault="00E97DA7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</w:tr>
            <w:tr w:rsidR="00E97DA7" w:rsidRPr="0078312F" w:rsidTr="000C5240">
              <w:tc>
                <w:tcPr>
                  <w:tcW w:w="3698" w:type="dxa"/>
                  <w:shd w:val="clear" w:color="auto" w:fill="auto"/>
                </w:tcPr>
                <w:p w:rsidR="00E97DA7" w:rsidRPr="0078312F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E97DA7" w:rsidRPr="0078312F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E97DA7" w:rsidRPr="0078312F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E97DA7" w:rsidRPr="0078312F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shd w:val="clear" w:color="auto" w:fill="auto"/>
                </w:tcPr>
                <w:p w:rsidR="00E97DA7" w:rsidRPr="0078312F" w:rsidRDefault="00E97DA7" w:rsidP="009D4EE2">
                  <w:pPr>
                    <w:rPr>
                      <w:rFonts w:ascii="Arial" w:eastAsia="Calibri" w:hAnsi="Arial" w:cs="Arial"/>
                      <w:iCs/>
                      <w:color w:val="4F81BD"/>
                      <w:sz w:val="22"/>
                      <w:szCs w:val="22"/>
                    </w:rPr>
                  </w:pPr>
                </w:p>
              </w:tc>
              <w:tc>
                <w:tcPr>
                  <w:tcW w:w="3695" w:type="dxa"/>
                </w:tcPr>
                <w:p w:rsidR="00E97DA7" w:rsidRPr="0078312F" w:rsidRDefault="00E97DA7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3037" w:type="dxa"/>
                </w:tcPr>
                <w:p w:rsidR="00E97DA7" w:rsidRPr="0078312F" w:rsidRDefault="00E97DA7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</w:tr>
            <w:tr w:rsidR="00E97DA7" w:rsidRPr="0078312F" w:rsidTr="000C5240">
              <w:tc>
                <w:tcPr>
                  <w:tcW w:w="3698" w:type="dxa"/>
                  <w:shd w:val="clear" w:color="auto" w:fill="auto"/>
                </w:tcPr>
                <w:p w:rsidR="00E97DA7" w:rsidRPr="0078312F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E97DA7" w:rsidRPr="0078312F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E97DA7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E97DA7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  <w:p w:rsidR="00E97DA7" w:rsidRPr="0078312F" w:rsidRDefault="00E97DA7" w:rsidP="007B4AC4">
                  <w:pPr>
                    <w:rPr>
                      <w:rFonts w:ascii="Arial" w:eastAsia="Calibri" w:hAnsi="Arial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shd w:val="clear" w:color="auto" w:fill="auto"/>
                </w:tcPr>
                <w:p w:rsidR="00E97DA7" w:rsidRPr="0078312F" w:rsidRDefault="00E97DA7" w:rsidP="009D4EE2">
                  <w:pPr>
                    <w:rPr>
                      <w:rFonts w:ascii="Arial" w:eastAsia="Calibri" w:hAnsi="Arial" w:cs="Arial"/>
                      <w:iCs/>
                      <w:color w:val="4F81BD"/>
                      <w:sz w:val="22"/>
                      <w:szCs w:val="22"/>
                    </w:rPr>
                  </w:pPr>
                </w:p>
              </w:tc>
              <w:tc>
                <w:tcPr>
                  <w:tcW w:w="3695" w:type="dxa"/>
                </w:tcPr>
                <w:p w:rsidR="00E97DA7" w:rsidRPr="0078312F" w:rsidRDefault="00E97DA7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3037" w:type="dxa"/>
                </w:tcPr>
                <w:p w:rsidR="00E97DA7" w:rsidRPr="0078312F" w:rsidRDefault="00E97DA7" w:rsidP="009D4EE2">
                  <w:pPr>
                    <w:rPr>
                      <w:rFonts w:ascii="Arial" w:eastAsia="Calibri" w:hAnsi="Arial" w:cs="Arial"/>
                      <w:iCs/>
                      <w:sz w:val="22"/>
                      <w:szCs w:val="22"/>
                    </w:rPr>
                  </w:pPr>
                </w:p>
              </w:tc>
            </w:tr>
          </w:tbl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32"/>
                <w:szCs w:val="32"/>
                <w:lang w:eastAsia="fi-FI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4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AC4" w:rsidRPr="0078312F" w:rsidRDefault="007B4AC4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  <w:p w:rsidR="007B4AC4" w:rsidRPr="0078312F" w:rsidRDefault="007B4AC4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  <w:p w:rsidR="007B4AC4" w:rsidRPr="0078312F" w:rsidRDefault="007B4AC4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  <w:p w:rsidR="007B4AC4" w:rsidRPr="0078312F" w:rsidRDefault="007B4AC4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  <w:p w:rsidR="007B4AC4" w:rsidRPr="0078312F" w:rsidRDefault="007B4AC4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</w:tr>
      <w:tr w:rsidR="00641AF8" w:rsidRPr="0078312F" w:rsidTr="007B4AC4">
        <w:trPr>
          <w:trHeight w:val="312"/>
        </w:trPr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4"/>
                <w:szCs w:val="24"/>
                <w:lang w:eastAsia="fi-FI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2"/>
                <w:szCs w:val="22"/>
                <w:lang w:eastAsia="fi-FI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2"/>
                <w:szCs w:val="22"/>
                <w:lang w:eastAsia="fi-FI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1AF8" w:rsidRPr="0078312F" w:rsidRDefault="00641AF8" w:rsidP="00641AF8">
            <w:pPr>
              <w:rPr>
                <w:rFonts w:ascii="Arial" w:hAnsi="Arial" w:cs="Arial"/>
                <w:color w:val="000000"/>
                <w:sz w:val="22"/>
                <w:szCs w:val="22"/>
                <w:lang w:eastAsia="fi-FI"/>
              </w:rPr>
            </w:pPr>
          </w:p>
        </w:tc>
      </w:tr>
    </w:tbl>
    <w:p w:rsidR="00732944" w:rsidRDefault="006274BA" w:rsidP="0078312F">
      <w:pPr>
        <w:rPr>
          <w:rFonts w:ascii="Arial" w:hAnsi="Arial" w:cs="Arial"/>
          <w:bCs/>
          <w:iCs/>
          <w:color w:val="000000"/>
          <w:sz w:val="28"/>
          <w:szCs w:val="28"/>
          <w:lang w:eastAsia="fi-FI"/>
        </w:rPr>
      </w:pPr>
      <w:r>
        <w:rPr>
          <w:rFonts w:ascii="Arial" w:hAnsi="Arial" w:cs="Arial"/>
          <w:color w:val="000000"/>
          <w:sz w:val="28"/>
          <w:szCs w:val="28"/>
          <w:lang w:eastAsia="fi-FI"/>
        </w:rPr>
        <w:lastRenderedPageBreak/>
        <w:t>Ryhmän varhaiskasvatus</w:t>
      </w:r>
      <w:r w:rsidR="007B4AC4" w:rsidRPr="0078312F">
        <w:rPr>
          <w:rFonts w:ascii="Arial" w:hAnsi="Arial" w:cs="Arial"/>
          <w:color w:val="000000"/>
          <w:sz w:val="28"/>
          <w:szCs w:val="28"/>
          <w:lang w:eastAsia="fi-FI"/>
        </w:rPr>
        <w:t xml:space="preserve">suunnitelmassa otetaan </w:t>
      </w:r>
      <w:r>
        <w:rPr>
          <w:rFonts w:ascii="Arial" w:hAnsi="Arial" w:cs="Arial"/>
          <w:color w:val="000000"/>
          <w:sz w:val="28"/>
          <w:szCs w:val="28"/>
          <w:lang w:eastAsia="fi-FI"/>
        </w:rPr>
        <w:t>huomioon lasten vasut ja huoltaj</w:t>
      </w:r>
      <w:r w:rsidR="007B4AC4" w:rsidRPr="0078312F">
        <w:rPr>
          <w:rFonts w:ascii="Arial" w:hAnsi="Arial" w:cs="Arial"/>
          <w:color w:val="000000"/>
          <w:sz w:val="28"/>
          <w:szCs w:val="28"/>
          <w:lang w:eastAsia="fi-FI"/>
        </w:rPr>
        <w:t xml:space="preserve">ien toiveet </w:t>
      </w:r>
      <w:r w:rsidR="007B4AC4" w:rsidRPr="0078312F">
        <w:rPr>
          <w:rFonts w:ascii="Arial" w:hAnsi="Arial" w:cs="Arial"/>
          <w:bCs/>
          <w:iCs/>
          <w:color w:val="000000"/>
          <w:sz w:val="28"/>
          <w:szCs w:val="28"/>
          <w:lang w:eastAsia="fi-FI"/>
        </w:rPr>
        <w:t>näkökulmana lapsen hyvinvointi ja oppiminen</w:t>
      </w:r>
      <w:r>
        <w:rPr>
          <w:rFonts w:ascii="Arial" w:hAnsi="Arial" w:cs="Arial"/>
          <w:bCs/>
          <w:iCs/>
          <w:color w:val="000000"/>
          <w:sz w:val="28"/>
          <w:szCs w:val="28"/>
          <w:lang w:eastAsia="fi-FI"/>
        </w:rPr>
        <w:t xml:space="preserve">. Ryhmävasuun kirjataan, miten Varhaiskasvatussuunnitelman perusteiden ja Janakkalan kunnan varhaiskasvatussuunnitelman sisällöt toteutuvat arjessa. </w:t>
      </w:r>
    </w:p>
    <w:p w:rsidR="0078312F" w:rsidRPr="0078312F" w:rsidRDefault="0078312F" w:rsidP="0078312F">
      <w:pPr>
        <w:rPr>
          <w:rFonts w:ascii="Arial" w:hAnsi="Arial" w:cs="Arial"/>
          <w:color w:val="000000"/>
          <w:sz w:val="28"/>
          <w:szCs w:val="28"/>
          <w:lang w:eastAsia="fi-FI"/>
        </w:rPr>
      </w:pPr>
    </w:p>
    <w:tbl>
      <w:tblPr>
        <w:tblW w:w="1417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4536"/>
        <w:gridCol w:w="4252"/>
      </w:tblGrid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9F361D" w:rsidRDefault="0073294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9F361D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ASIA / AIHE</w:t>
            </w:r>
          </w:p>
        </w:tc>
        <w:tc>
          <w:tcPr>
            <w:tcW w:w="4536" w:type="dxa"/>
            <w:shd w:val="clear" w:color="auto" w:fill="auto"/>
          </w:tcPr>
          <w:p w:rsidR="00732944" w:rsidRPr="000C5240" w:rsidRDefault="00732944" w:rsidP="00732944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0C5240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SUUNNITELMA</w:t>
            </w:r>
          </w:p>
          <w:p w:rsidR="00732944" w:rsidRPr="009F361D" w:rsidRDefault="00732944" w:rsidP="00661853">
            <w:pPr>
              <w:rPr>
                <w:rFonts w:ascii="Arial" w:eastAsia="Calibri" w:hAnsi="Arial" w:cs="Arial"/>
                <w:b/>
                <w:iCs/>
                <w:sz w:val="22"/>
                <w:szCs w:val="22"/>
              </w:rPr>
            </w:pPr>
          </w:p>
        </w:tc>
        <w:tc>
          <w:tcPr>
            <w:tcW w:w="4252" w:type="dxa"/>
          </w:tcPr>
          <w:p w:rsidR="00732944" w:rsidRPr="000C5240" w:rsidRDefault="0073294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0C5240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ARVIOINTI</w:t>
            </w: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9F361D" w:rsidRDefault="0073294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9F361D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PERUSTEHTÄVÄ</w:t>
            </w:r>
          </w:p>
          <w:p w:rsidR="00B8691C" w:rsidRPr="0078312F" w:rsidRDefault="00B8691C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661853" w:rsidRPr="0078312F" w:rsidRDefault="0066185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</w:p>
        </w:tc>
      </w:tr>
      <w:tr w:rsidR="00661853" w:rsidRPr="0078312F" w:rsidTr="009F361D">
        <w:tc>
          <w:tcPr>
            <w:tcW w:w="5387" w:type="dxa"/>
            <w:shd w:val="clear" w:color="auto" w:fill="auto"/>
          </w:tcPr>
          <w:p w:rsidR="00661853" w:rsidRDefault="00661853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RYHMÄN KUVAUS</w:t>
            </w:r>
          </w:p>
          <w:p w:rsidR="000C5240" w:rsidRPr="000C5240" w:rsidRDefault="000C5240" w:rsidP="000C5240">
            <w:pPr>
              <w:pStyle w:val="Luettelokappale"/>
              <w:numPr>
                <w:ilvl w:val="0"/>
                <w:numId w:val="3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0C5240">
              <w:rPr>
                <w:rFonts w:ascii="Arial" w:eastAsia="Calibri" w:hAnsi="Arial" w:cs="Arial"/>
                <w:iCs/>
                <w:sz w:val="24"/>
                <w:szCs w:val="24"/>
              </w:rPr>
              <w:t>lasten ikäjakauma</w:t>
            </w:r>
          </w:p>
          <w:p w:rsidR="000C5240" w:rsidRPr="000C5240" w:rsidRDefault="000C5240" w:rsidP="000C5240">
            <w:pPr>
              <w:pStyle w:val="Luettelokappale"/>
              <w:numPr>
                <w:ilvl w:val="0"/>
                <w:numId w:val="3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0C5240">
              <w:rPr>
                <w:rFonts w:ascii="Arial" w:eastAsia="Calibri" w:hAnsi="Arial" w:cs="Arial"/>
                <w:iCs/>
                <w:sz w:val="24"/>
                <w:szCs w:val="24"/>
              </w:rPr>
              <w:t>hoitopaikan vahvuudet</w:t>
            </w:r>
          </w:p>
          <w:p w:rsidR="00661853" w:rsidRPr="009F361D" w:rsidRDefault="00661853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61853" w:rsidRDefault="0066185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661853" w:rsidRPr="0078312F" w:rsidRDefault="0066185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252" w:type="dxa"/>
          </w:tcPr>
          <w:p w:rsidR="00661853" w:rsidRPr="0078312F" w:rsidRDefault="00661853" w:rsidP="00641AF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</w:p>
        </w:tc>
      </w:tr>
      <w:tr w:rsidR="00661853" w:rsidRPr="0078312F" w:rsidTr="009F361D">
        <w:tc>
          <w:tcPr>
            <w:tcW w:w="5387" w:type="dxa"/>
            <w:shd w:val="clear" w:color="auto" w:fill="auto"/>
          </w:tcPr>
          <w:p w:rsidR="00661853" w:rsidRDefault="00661853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RYHMÄN TAVOITTEET</w:t>
            </w:r>
            <w:r w:rsidR="00EB7D8B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 xml:space="preserve"> ja konkreettiset toimenpiteet </w:t>
            </w:r>
          </w:p>
          <w:p w:rsidR="00661853" w:rsidRDefault="00661853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61853" w:rsidRDefault="0066185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661853" w:rsidRPr="0078312F" w:rsidRDefault="0066185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252" w:type="dxa"/>
          </w:tcPr>
          <w:p w:rsidR="00661853" w:rsidRPr="0078312F" w:rsidRDefault="00661853" w:rsidP="00641AF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</w:p>
        </w:tc>
      </w:tr>
      <w:tr w:rsidR="00661853" w:rsidRPr="0078312F" w:rsidTr="009F361D">
        <w:tc>
          <w:tcPr>
            <w:tcW w:w="5387" w:type="dxa"/>
            <w:shd w:val="clear" w:color="auto" w:fill="auto"/>
          </w:tcPr>
          <w:p w:rsidR="00661853" w:rsidRPr="009F361D" w:rsidRDefault="00661853" w:rsidP="00661853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VARHAISKASVATUKSEN ARVOPERUSTA</w:t>
            </w:r>
          </w:p>
          <w:p w:rsidR="00661853" w:rsidRDefault="00661853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61853" w:rsidRPr="000C5240" w:rsidRDefault="00661853" w:rsidP="00641AF8">
            <w:pPr>
              <w:rPr>
                <w:rFonts w:ascii="Arial" w:eastAsia="Calibri" w:hAnsi="Arial" w:cs="Arial"/>
                <w:b/>
                <w:iCs/>
                <w:color w:val="4F81BD"/>
                <w:sz w:val="24"/>
                <w:szCs w:val="24"/>
              </w:rPr>
            </w:pPr>
            <w:r w:rsidRPr="000C5240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Miten toteutuvat ja näkyvät arjessa?</w:t>
            </w:r>
          </w:p>
        </w:tc>
        <w:tc>
          <w:tcPr>
            <w:tcW w:w="4252" w:type="dxa"/>
          </w:tcPr>
          <w:p w:rsidR="00661853" w:rsidRPr="000C5240" w:rsidRDefault="00661853" w:rsidP="00641AF8">
            <w:pPr>
              <w:rPr>
                <w:rFonts w:ascii="Arial" w:eastAsia="Calibri" w:hAnsi="Arial" w:cs="Arial"/>
                <w:b/>
                <w:iCs/>
                <w:color w:val="4F81BD"/>
                <w:sz w:val="24"/>
                <w:szCs w:val="24"/>
              </w:rPr>
            </w:pPr>
            <w:r w:rsidRPr="000C5240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Arviointi</w:t>
            </w: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Default="0027442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Lapsuuden ainutlaatuisuus</w:t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661853" w:rsidRPr="0078312F" w:rsidRDefault="0066185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732944" w:rsidRDefault="0027442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Ihmisenä kasvaminen</w:t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0C5240" w:rsidRDefault="000C5240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732944" w:rsidRDefault="0027442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lastRenderedPageBreak/>
              <w:t>Lapsen oikeudet</w:t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0C5240" w:rsidRDefault="000C5240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274427" w:rsidRDefault="0027442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Yhdenvertaisuus, tasa-arvo ja moninaisuus</w:t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274427" w:rsidRDefault="0027442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Perheiden monimuotoisuus</w:t>
            </w: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274427" w:rsidRDefault="00274427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Terveellinen ja kestävä elämäntapa</w:t>
            </w:r>
          </w:p>
          <w:p w:rsidR="00F81A11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F81A11" w:rsidRDefault="00F81A11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661853" w:rsidRDefault="0066185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661853" w:rsidRPr="0078312F" w:rsidRDefault="00661853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732944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</w:tr>
      <w:tr w:rsidR="00EB7D8B" w:rsidRPr="0078312F" w:rsidTr="009F361D">
        <w:tc>
          <w:tcPr>
            <w:tcW w:w="5387" w:type="dxa"/>
            <w:shd w:val="clear" w:color="auto" w:fill="auto"/>
          </w:tcPr>
          <w:p w:rsidR="00EB7D8B" w:rsidRDefault="00EB7D8B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EB7D8B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LAAJA-ALAINEN OSAAMINEN</w:t>
            </w:r>
          </w:p>
          <w:p w:rsidR="00EB7D8B" w:rsidRPr="00EB7D8B" w:rsidRDefault="00EB7D8B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EB7D8B" w:rsidRPr="00EB7D8B" w:rsidRDefault="00EB7D8B" w:rsidP="00641AF8">
            <w:pPr>
              <w:rPr>
                <w:rFonts w:ascii="Arial" w:eastAsia="Calibri" w:hAnsi="Arial" w:cs="Arial"/>
                <w:b/>
                <w:iCs/>
                <w:color w:val="4F81BD"/>
                <w:sz w:val="24"/>
                <w:szCs w:val="24"/>
              </w:rPr>
            </w:pPr>
            <w:r w:rsidRPr="00EB7D8B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Miten toteutuvat ja näkyvät arjessa?</w:t>
            </w:r>
          </w:p>
        </w:tc>
        <w:tc>
          <w:tcPr>
            <w:tcW w:w="4252" w:type="dxa"/>
          </w:tcPr>
          <w:p w:rsidR="00EB7D8B" w:rsidRPr="00EB7D8B" w:rsidRDefault="00EB7D8B" w:rsidP="00641AF8">
            <w:pPr>
              <w:rPr>
                <w:rFonts w:ascii="Arial" w:eastAsia="Calibri" w:hAnsi="Arial" w:cs="Arial"/>
                <w:b/>
                <w:iCs/>
                <w:color w:val="4F81BD"/>
                <w:sz w:val="24"/>
                <w:szCs w:val="24"/>
              </w:rPr>
            </w:pPr>
            <w:r w:rsidRPr="00EB7D8B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Arviointi</w:t>
            </w: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EB7D8B" w:rsidRDefault="00EB7D8B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EB7D8B">
              <w:rPr>
                <w:rFonts w:ascii="Arial" w:eastAsia="Calibri" w:hAnsi="Arial" w:cs="Arial"/>
                <w:iCs/>
                <w:sz w:val="24"/>
                <w:szCs w:val="24"/>
              </w:rPr>
              <w:t>Ajattelu ja oppiminen</w:t>
            </w:r>
          </w:p>
          <w:p w:rsidR="00EB7D8B" w:rsidRDefault="00EB7D8B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EB7D8B" w:rsidRPr="00EB7D8B" w:rsidRDefault="00EB7D8B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EB7D8B" w:rsidRPr="00EB7D8B" w:rsidRDefault="00EB7D8B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EB7D8B">
              <w:rPr>
                <w:rFonts w:ascii="Arial" w:eastAsia="Calibri" w:hAnsi="Arial" w:cs="Arial"/>
                <w:iCs/>
                <w:sz w:val="24"/>
                <w:szCs w:val="24"/>
              </w:rPr>
              <w:t>Kulttuurinen osaaminen, vuorovaikutus ja ilmaisu</w:t>
            </w:r>
          </w:p>
          <w:p w:rsidR="00EB7D8B" w:rsidRDefault="00EB7D8B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EB7D8B" w:rsidRPr="00EB7D8B" w:rsidRDefault="00EB7D8B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EB7D8B" w:rsidRDefault="00EB7D8B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EB7D8B">
              <w:rPr>
                <w:rFonts w:ascii="Arial" w:eastAsia="Calibri" w:hAnsi="Arial" w:cs="Arial"/>
                <w:iCs/>
                <w:sz w:val="24"/>
                <w:szCs w:val="24"/>
              </w:rPr>
              <w:t>Itsestä huolehtiminen ja arjen taidot</w:t>
            </w:r>
          </w:p>
          <w:p w:rsidR="00EB7D8B" w:rsidRDefault="00EB7D8B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EB7D8B" w:rsidRPr="00EB7D8B" w:rsidRDefault="00EB7D8B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EB7D8B" w:rsidRPr="00EB7D8B" w:rsidRDefault="00EB7D8B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EB7D8B" w:rsidRPr="00EB7D8B" w:rsidRDefault="00EB7D8B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EB7D8B">
              <w:rPr>
                <w:rFonts w:ascii="Arial" w:eastAsia="Calibri" w:hAnsi="Arial" w:cs="Arial"/>
                <w:iCs/>
                <w:sz w:val="24"/>
                <w:szCs w:val="24"/>
              </w:rPr>
              <w:lastRenderedPageBreak/>
              <w:t>Monilukutaito</w:t>
            </w:r>
          </w:p>
          <w:p w:rsidR="00EB7D8B" w:rsidRPr="00EB7D8B" w:rsidRDefault="00EB7D8B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EB7D8B" w:rsidRDefault="00EB7D8B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EB7D8B" w:rsidRPr="00EB7D8B" w:rsidRDefault="00EB7D8B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EB7D8B" w:rsidRPr="00EB7D8B" w:rsidRDefault="00EB7D8B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 w:rsidRPr="00EB7D8B">
              <w:rPr>
                <w:rFonts w:ascii="Arial" w:eastAsia="Calibri" w:hAnsi="Arial" w:cs="Arial"/>
                <w:iCs/>
                <w:sz w:val="24"/>
                <w:szCs w:val="24"/>
              </w:rPr>
              <w:t>Osallistuminen ja vaikuttaminen</w:t>
            </w:r>
          </w:p>
          <w:p w:rsidR="00F81A11" w:rsidRDefault="00F81A11" w:rsidP="00641AF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</w:p>
          <w:p w:rsidR="00EB7D8B" w:rsidRDefault="00EB7D8B" w:rsidP="00641AF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</w:p>
          <w:p w:rsidR="00EB7D8B" w:rsidRDefault="00EB7D8B" w:rsidP="00641AF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</w:p>
          <w:p w:rsidR="00F81A11" w:rsidRPr="0078312F" w:rsidRDefault="00F81A11" w:rsidP="00641AF8">
            <w:pPr>
              <w:rPr>
                <w:rFonts w:ascii="Arial" w:eastAsia="Calibri" w:hAnsi="Arial" w:cs="Arial"/>
                <w:iCs/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732944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</w:tr>
      <w:tr w:rsidR="00EB7D8B" w:rsidRPr="0078312F" w:rsidTr="009F361D">
        <w:tc>
          <w:tcPr>
            <w:tcW w:w="5387" w:type="dxa"/>
            <w:shd w:val="clear" w:color="auto" w:fill="auto"/>
          </w:tcPr>
          <w:p w:rsidR="00EB7D8B" w:rsidRPr="00EB7D8B" w:rsidRDefault="00EB7D8B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  <w:r w:rsidRPr="00EB7D8B">
              <w:rPr>
                <w:rFonts w:ascii="Arial" w:eastAsia="Calibri" w:hAnsi="Arial" w:cs="Arial"/>
                <w:b/>
                <w:iCs/>
                <w:sz w:val="24"/>
                <w:szCs w:val="24"/>
              </w:rPr>
              <w:t>VARHAISKASVATUKSEN TOTEUTTAMISEN PERIAATTEET</w:t>
            </w:r>
          </w:p>
        </w:tc>
        <w:tc>
          <w:tcPr>
            <w:tcW w:w="4536" w:type="dxa"/>
            <w:shd w:val="clear" w:color="auto" w:fill="auto"/>
          </w:tcPr>
          <w:p w:rsidR="00EB7D8B" w:rsidRPr="00EB7D8B" w:rsidRDefault="00EB7D8B" w:rsidP="00641AF8">
            <w:pPr>
              <w:rPr>
                <w:rFonts w:ascii="Arial" w:eastAsia="Calibri" w:hAnsi="Arial" w:cs="Arial"/>
                <w:b/>
                <w:iCs/>
                <w:color w:val="4F81BD"/>
                <w:sz w:val="24"/>
                <w:szCs w:val="24"/>
              </w:rPr>
            </w:pPr>
            <w:r w:rsidRPr="00EB7D8B">
              <w:rPr>
                <w:rFonts w:ascii="Arial" w:eastAsia="Calibri" w:hAnsi="Arial" w:cs="Arial"/>
                <w:b/>
                <w:iCs/>
                <w:color w:val="000000" w:themeColor="text1"/>
                <w:sz w:val="24"/>
                <w:szCs w:val="24"/>
              </w:rPr>
              <w:t>Miten toteutamme arjessa?</w:t>
            </w:r>
          </w:p>
        </w:tc>
        <w:tc>
          <w:tcPr>
            <w:tcW w:w="4252" w:type="dxa"/>
          </w:tcPr>
          <w:p w:rsidR="00EB7D8B" w:rsidRPr="00EB7D8B" w:rsidRDefault="00EB7D8B" w:rsidP="00641AF8">
            <w:pPr>
              <w:rPr>
                <w:rFonts w:ascii="Arial" w:eastAsia="Calibri" w:hAnsi="Arial" w:cs="Arial"/>
                <w:b/>
                <w:iCs/>
                <w:color w:val="4F81BD"/>
                <w:sz w:val="24"/>
                <w:szCs w:val="24"/>
              </w:rPr>
            </w:pPr>
            <w:r w:rsidRPr="00EB7D8B">
              <w:rPr>
                <w:rFonts w:ascii="Arial" w:eastAsia="Calibri" w:hAnsi="Arial" w:cs="Arial"/>
                <w:b/>
                <w:iCs/>
                <w:color w:val="000000" w:themeColor="text1"/>
                <w:sz w:val="24"/>
                <w:szCs w:val="24"/>
              </w:rPr>
              <w:t>Arviointi</w:t>
            </w:r>
          </w:p>
        </w:tc>
      </w:tr>
      <w:tr w:rsidR="00972404" w:rsidRPr="0078312F" w:rsidTr="009F361D">
        <w:tc>
          <w:tcPr>
            <w:tcW w:w="5387" w:type="dxa"/>
            <w:shd w:val="clear" w:color="auto" w:fill="auto"/>
          </w:tcPr>
          <w:p w:rsidR="000C5240" w:rsidRDefault="000C5240" w:rsidP="00972404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  <w:p w:rsidR="00972404" w:rsidRDefault="00972404" w:rsidP="00972404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Yhteistyökäytännöt ja -muodot</w:t>
            </w:r>
          </w:p>
          <w:p w:rsidR="00972404" w:rsidRDefault="00972404" w:rsidP="00972404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huoltajien osallisuus</w:t>
            </w:r>
          </w:p>
          <w:p w:rsidR="00972404" w:rsidRDefault="00972404" w:rsidP="00972404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monialainen yhteistyö</w:t>
            </w:r>
          </w:p>
          <w:p w:rsidR="00972404" w:rsidRDefault="00972404" w:rsidP="00972404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ammatillinen vuorovaikutus</w:t>
            </w:r>
          </w:p>
          <w:p w:rsidR="00972404" w:rsidRDefault="0097240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  <w:p w:rsidR="00972404" w:rsidRDefault="0097240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  <w:p w:rsidR="00972404" w:rsidRDefault="0097240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  <w:p w:rsidR="00972404" w:rsidRDefault="0097240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  <w:p w:rsidR="00972404" w:rsidRDefault="0097240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  <w:p w:rsidR="00972404" w:rsidRPr="00EB7D8B" w:rsidRDefault="0097240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972404" w:rsidRPr="00EB7D8B" w:rsidRDefault="00972404" w:rsidP="00641AF8">
            <w:pPr>
              <w:rPr>
                <w:rFonts w:ascii="Arial" w:eastAsia="Calibri" w:hAnsi="Arial" w:cs="Arial"/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:rsidR="00972404" w:rsidRPr="00EB7D8B" w:rsidRDefault="00972404" w:rsidP="00641AF8">
            <w:pPr>
              <w:rPr>
                <w:rFonts w:ascii="Arial" w:eastAsia="Calibri" w:hAnsi="Arial" w:cs="Arial"/>
                <w:b/>
                <w:iCs/>
                <w:color w:val="000000" w:themeColor="text1"/>
                <w:sz w:val="24"/>
                <w:szCs w:val="24"/>
              </w:rPr>
            </w:pPr>
          </w:p>
        </w:tc>
      </w:tr>
      <w:tr w:rsidR="00972404" w:rsidRPr="0078312F" w:rsidTr="009F361D">
        <w:tc>
          <w:tcPr>
            <w:tcW w:w="5387" w:type="dxa"/>
            <w:shd w:val="clear" w:color="auto" w:fill="auto"/>
          </w:tcPr>
          <w:p w:rsidR="00972404" w:rsidRDefault="00972404" w:rsidP="00972404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Lasten osallisuus</w:t>
            </w:r>
          </w:p>
          <w:p w:rsidR="00972404" w:rsidRDefault="00972404" w:rsidP="00972404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osallisuuden edistäminen ja mahdollistaminen</w:t>
            </w:r>
          </w:p>
          <w:p w:rsidR="00972404" w:rsidRDefault="00972404" w:rsidP="00972404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osallisuuden kulttuurin luominen ja vahvistaminen</w:t>
            </w:r>
          </w:p>
          <w:p w:rsidR="00972404" w:rsidRDefault="0097240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  <w:p w:rsidR="00972404" w:rsidRDefault="0097240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  <w:p w:rsidR="00972404" w:rsidRDefault="0097240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  <w:p w:rsidR="00972404" w:rsidRDefault="0097240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  <w:p w:rsidR="00BD0C6D" w:rsidRDefault="00BD0C6D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  <w:p w:rsidR="00972404" w:rsidRDefault="0097240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  <w:p w:rsidR="00972404" w:rsidRDefault="00972404" w:rsidP="00641AF8">
            <w:pPr>
              <w:rPr>
                <w:rFonts w:ascii="Arial" w:eastAsia="Calibri" w:hAnsi="Arial" w:cs="Arial"/>
                <w:b/>
                <w:i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972404" w:rsidRPr="00EB7D8B" w:rsidRDefault="00972404" w:rsidP="00641AF8">
            <w:pPr>
              <w:rPr>
                <w:rFonts w:ascii="Arial" w:eastAsia="Calibri" w:hAnsi="Arial" w:cs="Arial"/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252" w:type="dxa"/>
          </w:tcPr>
          <w:p w:rsidR="00972404" w:rsidRPr="00EB7D8B" w:rsidRDefault="00972404" w:rsidP="00641AF8">
            <w:pPr>
              <w:rPr>
                <w:rFonts w:ascii="Arial" w:eastAsia="Calibri" w:hAnsi="Arial" w:cs="Arial"/>
                <w:b/>
                <w:iCs/>
                <w:color w:val="000000" w:themeColor="text1"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972404" w:rsidRDefault="00972404" w:rsidP="00972404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lastRenderedPageBreak/>
              <w:t>Varhaiskasvatukseen tulo- ja lähtötilanteet</w:t>
            </w:r>
          </w:p>
          <w:p w:rsidR="00972404" w:rsidRDefault="00972404" w:rsidP="00972404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lapsen / perheen huomioiminen tulo- ja hakutilanteessa</w:t>
            </w:r>
          </w:p>
          <w:p w:rsidR="00972404" w:rsidRDefault="00972404" w:rsidP="00972404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viestintä huoltajille</w:t>
            </w:r>
          </w:p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972404" w:rsidRDefault="0097240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</w:tr>
      <w:tr w:rsidR="00363323" w:rsidRPr="0078312F" w:rsidTr="009F361D">
        <w:tc>
          <w:tcPr>
            <w:tcW w:w="5387" w:type="dxa"/>
            <w:shd w:val="clear" w:color="auto" w:fill="auto"/>
          </w:tcPr>
          <w:p w:rsidR="00363323" w:rsidRDefault="00972404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Perushoitotilanteet</w:t>
            </w:r>
          </w:p>
          <w:p w:rsidR="00972404" w:rsidRDefault="00972404" w:rsidP="00972404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ruokailut</w:t>
            </w:r>
          </w:p>
          <w:p w:rsidR="00972404" w:rsidRDefault="00972404" w:rsidP="00972404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päivälepo</w:t>
            </w:r>
          </w:p>
          <w:p w:rsidR="00972404" w:rsidRDefault="00972404" w:rsidP="00972404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pukeminen / riisuuntuminen</w:t>
            </w:r>
          </w:p>
          <w:p w:rsidR="000C5240" w:rsidRPr="000C5240" w:rsidRDefault="00972404" w:rsidP="000C5240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siisteyskasvatus</w:t>
            </w:r>
          </w:p>
          <w:p w:rsidR="00972404" w:rsidRDefault="00972404" w:rsidP="00972404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ulkoilu</w:t>
            </w:r>
          </w:p>
          <w:p w:rsidR="000C5240" w:rsidRDefault="000C5240" w:rsidP="000C5240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BD0C6D" w:rsidRDefault="00BD0C6D" w:rsidP="000C5240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BD0C6D" w:rsidRDefault="00BD0C6D" w:rsidP="000C5240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BD0C6D" w:rsidRDefault="00BD0C6D" w:rsidP="000C5240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0C5240" w:rsidRPr="000C5240" w:rsidRDefault="000C5240" w:rsidP="000C5240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363323" w:rsidRPr="0078312F" w:rsidRDefault="0036332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252" w:type="dxa"/>
          </w:tcPr>
          <w:p w:rsidR="00363323" w:rsidRPr="0078312F" w:rsidRDefault="00363323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363323" w:rsidRDefault="00972404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Pedagoginen dokumentointi</w:t>
            </w:r>
          </w:p>
          <w:p w:rsidR="000C5240" w:rsidRDefault="000C5240" w:rsidP="000C5240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lasten</w:t>
            </w:r>
            <w:r w:rsidR="00BD0C6D">
              <w:rPr>
                <w:rFonts w:ascii="Arial" w:eastAsia="Calibri" w:hAnsi="Arial" w:cs="Arial"/>
                <w:iCs/>
                <w:sz w:val="24"/>
                <w:szCs w:val="24"/>
              </w:rPr>
              <w:t xml:space="preserve"> ja toiminnan</w:t>
            </w:r>
            <w:r>
              <w:rPr>
                <w:rFonts w:ascii="Arial" w:eastAsia="Calibri" w:hAnsi="Arial" w:cs="Arial"/>
                <w:iCs/>
                <w:sz w:val="24"/>
                <w:szCs w:val="24"/>
              </w:rPr>
              <w:t xml:space="preserve"> dokumentointi (+luvat)</w:t>
            </w:r>
          </w:p>
          <w:p w:rsidR="00BD0C6D" w:rsidRDefault="00BD0C6D" w:rsidP="000C5240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pedagogisen dokumentoinnin menetelmät ja välineet</w:t>
            </w:r>
          </w:p>
          <w:p w:rsidR="000C5240" w:rsidRDefault="000C5240" w:rsidP="000C5240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lasten / huoltajien osallisuuden huomioiminen suunnittelussa</w:t>
            </w:r>
          </w:p>
          <w:p w:rsidR="00BD0C6D" w:rsidRDefault="00BD0C6D" w:rsidP="00BD0C6D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BD0C6D" w:rsidRDefault="00BD0C6D" w:rsidP="00BD0C6D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BD0C6D" w:rsidRDefault="00BD0C6D" w:rsidP="00BD0C6D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BD0C6D" w:rsidRDefault="00BD0C6D" w:rsidP="00BD0C6D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BD0C6D" w:rsidRPr="00BD0C6D" w:rsidRDefault="00BD0C6D" w:rsidP="00BD0C6D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972404" w:rsidRDefault="00972404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972404" w:rsidRPr="0078312F" w:rsidRDefault="00972404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</w:tr>
      <w:tr w:rsidR="00972404" w:rsidRPr="0078312F" w:rsidTr="009F361D">
        <w:tc>
          <w:tcPr>
            <w:tcW w:w="5387" w:type="dxa"/>
            <w:shd w:val="clear" w:color="auto" w:fill="auto"/>
          </w:tcPr>
          <w:p w:rsidR="00972404" w:rsidRDefault="00972404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lastRenderedPageBreak/>
              <w:t>Leikki ja monipuoliset oppimisympäristöt</w:t>
            </w:r>
          </w:p>
          <w:p w:rsidR="000C5240" w:rsidRPr="000C5240" w:rsidRDefault="000C5240" w:rsidP="000C5240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 xml:space="preserve">leikin </w:t>
            </w:r>
            <w:r w:rsidRPr="000C5240">
              <w:rPr>
                <w:rFonts w:ascii="Arial" w:eastAsia="Calibri" w:hAnsi="Arial" w:cs="Arial"/>
                <w:iCs/>
                <w:sz w:val="24"/>
                <w:szCs w:val="24"/>
              </w:rPr>
              <w:t>havainnointi</w:t>
            </w:r>
          </w:p>
          <w:p w:rsidR="000C5240" w:rsidRDefault="000C5240" w:rsidP="000C5240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leikkiympäristö</w:t>
            </w:r>
          </w:p>
          <w:p w:rsidR="000C5240" w:rsidRDefault="000C5240" w:rsidP="000C5240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leikkivälineet</w:t>
            </w:r>
          </w:p>
          <w:p w:rsidR="000C5240" w:rsidRDefault="000C5240" w:rsidP="000C5240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lasten osallisuus</w:t>
            </w:r>
          </w:p>
          <w:p w:rsidR="000C5240" w:rsidRDefault="000C5240" w:rsidP="000C5240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kasvattajan rooli</w:t>
            </w:r>
          </w:p>
          <w:p w:rsidR="000C5240" w:rsidRPr="000C5240" w:rsidRDefault="000C5240" w:rsidP="000C5240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leikin rikastuttaminen</w:t>
            </w:r>
          </w:p>
          <w:p w:rsidR="000C5240" w:rsidRDefault="000C5240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0C5240" w:rsidRDefault="000C5240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0C5240" w:rsidRDefault="000C5240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0C5240" w:rsidRDefault="000C5240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0C5240" w:rsidRDefault="000C5240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0C5240" w:rsidRDefault="000C5240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972404" w:rsidRPr="0078312F" w:rsidRDefault="0097240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252" w:type="dxa"/>
          </w:tcPr>
          <w:p w:rsidR="00972404" w:rsidRPr="0078312F" w:rsidRDefault="00972404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</w:tr>
      <w:tr w:rsidR="000C5240" w:rsidRPr="0078312F" w:rsidTr="009F361D">
        <w:tc>
          <w:tcPr>
            <w:tcW w:w="5387" w:type="dxa"/>
            <w:shd w:val="clear" w:color="auto" w:fill="auto"/>
          </w:tcPr>
          <w:p w:rsidR="000C5240" w:rsidRDefault="000C5240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Liikkuminen</w:t>
            </w:r>
          </w:p>
          <w:p w:rsidR="000C5240" w:rsidRDefault="000C5240" w:rsidP="000C5240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liikkumiseen motivoivan ympäristön suunnittelu ja toteutus</w:t>
            </w:r>
          </w:p>
          <w:p w:rsidR="000C5240" w:rsidRDefault="000C5240" w:rsidP="000C5240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lasten innostaminen ja kannustaminen liikkumiseen</w:t>
            </w:r>
          </w:p>
          <w:p w:rsidR="000C5240" w:rsidRDefault="000C5240" w:rsidP="000C5240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liikkuminen eri vuoden aikoina</w:t>
            </w:r>
          </w:p>
          <w:p w:rsidR="00BD0C6D" w:rsidRDefault="00BD0C6D" w:rsidP="000C5240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liikkuminen eri ympäristöissä</w:t>
            </w:r>
          </w:p>
          <w:p w:rsidR="000C5240" w:rsidRDefault="000C5240" w:rsidP="000C5240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>liikuntavälineiden käyttö</w:t>
            </w:r>
          </w:p>
          <w:p w:rsidR="000C5240" w:rsidRDefault="000C5240" w:rsidP="000C5240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Cs/>
                <w:sz w:val="24"/>
                <w:szCs w:val="24"/>
              </w:rPr>
              <w:t xml:space="preserve">Ilo kasvaa liikkuen </w:t>
            </w:r>
            <w:r w:rsidR="00BD0C6D">
              <w:rPr>
                <w:rFonts w:ascii="Arial" w:eastAsia="Calibri" w:hAnsi="Arial" w:cs="Arial"/>
                <w:iCs/>
                <w:sz w:val="24"/>
                <w:szCs w:val="24"/>
              </w:rPr>
              <w:t>-</w:t>
            </w:r>
            <w:r>
              <w:rPr>
                <w:rFonts w:ascii="Arial" w:eastAsia="Calibri" w:hAnsi="Arial" w:cs="Arial"/>
                <w:iCs/>
                <w:sz w:val="24"/>
                <w:szCs w:val="24"/>
              </w:rPr>
              <w:t>ohjelman ryhmä</w:t>
            </w:r>
            <w:r w:rsidR="004B0BB0">
              <w:rPr>
                <w:rFonts w:ascii="Arial" w:eastAsia="Calibri" w:hAnsi="Arial" w:cs="Arial"/>
                <w:iCs/>
                <w:sz w:val="24"/>
                <w:szCs w:val="24"/>
              </w:rPr>
              <w:t>-</w:t>
            </w:r>
            <w:r w:rsidR="00BD0C6D">
              <w:rPr>
                <w:rFonts w:ascii="Arial" w:eastAsia="Calibri" w:hAnsi="Arial" w:cs="Arial"/>
                <w:iCs/>
                <w:sz w:val="24"/>
                <w:szCs w:val="24"/>
              </w:rPr>
              <w:t>/ tiimi</w:t>
            </w:r>
            <w:r>
              <w:rPr>
                <w:rFonts w:ascii="Arial" w:eastAsia="Calibri" w:hAnsi="Arial" w:cs="Arial"/>
                <w:iCs/>
                <w:sz w:val="24"/>
                <w:szCs w:val="24"/>
              </w:rPr>
              <w:t>kohtaiset</w:t>
            </w:r>
            <w:r w:rsidR="00BD0C6D">
              <w:rPr>
                <w:rFonts w:ascii="Arial" w:eastAsia="Calibri" w:hAnsi="Arial" w:cs="Arial"/>
                <w:iCs/>
                <w:sz w:val="24"/>
                <w:szCs w:val="24"/>
              </w:rPr>
              <w:t xml:space="preserve"> tavoitteet ja konkreettiset toimenpiteet</w:t>
            </w:r>
          </w:p>
          <w:p w:rsidR="00BD0C6D" w:rsidRPr="000C5240" w:rsidRDefault="00BD0C6D" w:rsidP="00BD0C6D">
            <w:pPr>
              <w:pStyle w:val="Luettelokappale"/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0C5240" w:rsidRDefault="000C5240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0C5240" w:rsidRDefault="000C5240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BD0C6D" w:rsidRDefault="00BD0C6D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BD0C6D" w:rsidRDefault="00BD0C6D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BD0C6D" w:rsidRDefault="00BD0C6D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BD0C6D" w:rsidRDefault="00BD0C6D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  <w:p w:rsidR="000C5240" w:rsidRDefault="000C5240" w:rsidP="00641AF8">
            <w:pPr>
              <w:rPr>
                <w:rFonts w:ascii="Arial" w:eastAsia="Calibri" w:hAnsi="Arial" w:cs="Arial"/>
                <w:i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0C5240" w:rsidRPr="0078312F" w:rsidRDefault="000C5240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  <w:tc>
          <w:tcPr>
            <w:tcW w:w="4252" w:type="dxa"/>
          </w:tcPr>
          <w:p w:rsidR="000C5240" w:rsidRPr="0078312F" w:rsidRDefault="000C5240" w:rsidP="00641AF8">
            <w:pPr>
              <w:rPr>
                <w:rFonts w:ascii="Arial" w:eastAsia="Calibri" w:hAnsi="Arial" w:cs="Arial"/>
                <w:iCs/>
                <w:color w:val="4F81BD"/>
                <w:sz w:val="22"/>
                <w:szCs w:val="22"/>
              </w:rPr>
            </w:pPr>
          </w:p>
        </w:tc>
      </w:tr>
    </w:tbl>
    <w:p w:rsidR="00641AF8" w:rsidRPr="00363323" w:rsidRDefault="00641AF8" w:rsidP="00641AF8">
      <w:pPr>
        <w:spacing w:after="200" w:line="276" w:lineRule="auto"/>
        <w:rPr>
          <w:rFonts w:ascii="Arial" w:eastAsia="Calibri" w:hAnsi="Arial" w:cs="Arial"/>
          <w:sz w:val="16"/>
          <w:szCs w:val="16"/>
        </w:rPr>
      </w:pPr>
    </w:p>
    <w:tbl>
      <w:tblPr>
        <w:tblW w:w="1417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4536"/>
        <w:gridCol w:w="4252"/>
      </w:tblGrid>
      <w:tr w:rsidR="00732944" w:rsidRPr="0078312F" w:rsidTr="009F361D">
        <w:tc>
          <w:tcPr>
            <w:tcW w:w="5387" w:type="dxa"/>
            <w:shd w:val="clear" w:color="auto" w:fill="auto"/>
          </w:tcPr>
          <w:p w:rsidR="00732944" w:rsidRPr="009F361D" w:rsidRDefault="00972404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VARHAISKASVATUKSEN OPPIMISEN ALUEET</w:t>
            </w:r>
          </w:p>
        </w:tc>
        <w:tc>
          <w:tcPr>
            <w:tcW w:w="4536" w:type="dxa"/>
            <w:shd w:val="clear" w:color="auto" w:fill="auto"/>
          </w:tcPr>
          <w:p w:rsidR="00732944" w:rsidRPr="00972404" w:rsidRDefault="004F10D2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Miten edistämme</w:t>
            </w:r>
            <w:r w:rsidR="00BD0C6D">
              <w:rPr>
                <w:rFonts w:ascii="Arial" w:eastAsia="Calibri" w:hAnsi="Arial" w:cs="Arial"/>
                <w:b/>
                <w:sz w:val="24"/>
                <w:szCs w:val="24"/>
              </w:rPr>
              <w:t xml:space="preserve"> ja </w:t>
            </w:r>
            <w:r w:rsidR="00972404" w:rsidRPr="00972404">
              <w:rPr>
                <w:rFonts w:ascii="Arial" w:eastAsia="Calibri" w:hAnsi="Arial" w:cs="Arial"/>
                <w:b/>
                <w:sz w:val="24"/>
                <w:szCs w:val="24"/>
              </w:rPr>
              <w:t>huomioimme ryhmässämme?</w:t>
            </w:r>
          </w:p>
        </w:tc>
        <w:tc>
          <w:tcPr>
            <w:tcW w:w="4252" w:type="dxa"/>
          </w:tcPr>
          <w:p w:rsidR="00732944" w:rsidRPr="00972404" w:rsidRDefault="00972404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72404">
              <w:rPr>
                <w:rFonts w:ascii="Arial" w:eastAsia="Calibri" w:hAnsi="Arial" w:cs="Arial"/>
                <w:b/>
                <w:sz w:val="24"/>
                <w:szCs w:val="24"/>
              </w:rPr>
              <w:t>Arviointi</w:t>
            </w:r>
          </w:p>
        </w:tc>
      </w:tr>
      <w:tr w:rsidR="004F10D2" w:rsidRPr="0078312F" w:rsidTr="009F361D">
        <w:tc>
          <w:tcPr>
            <w:tcW w:w="5387" w:type="dxa"/>
            <w:shd w:val="clear" w:color="auto" w:fill="auto"/>
          </w:tcPr>
          <w:p w:rsidR="004F10D2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F10D2" w:rsidRPr="004B0BB0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B0BB0">
              <w:rPr>
                <w:rFonts w:ascii="Arial" w:eastAsia="Calibri" w:hAnsi="Arial" w:cs="Arial"/>
                <w:sz w:val="24"/>
                <w:szCs w:val="24"/>
              </w:rPr>
              <w:t>Kielten rikas maailma</w:t>
            </w:r>
          </w:p>
          <w:p w:rsid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vuorovaikutustaidot</w:t>
            </w:r>
          </w:p>
          <w:p w:rsid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puheen ymmärtäminen ja tuottaminen</w:t>
            </w:r>
          </w:p>
          <w:p w:rsid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kielellinen muisti ja sanavarasto</w:t>
            </w:r>
          </w:p>
          <w:p w:rsidR="004F10D2" w:rsidRP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kielitietoisuus</w:t>
            </w:r>
          </w:p>
          <w:p w:rsidR="004F10D2" w:rsidRDefault="004F10D2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4F10D2" w:rsidRDefault="004F10D2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4F10D2" w:rsidRDefault="004F10D2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4F10D2" w:rsidRDefault="004F10D2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4F10D2" w:rsidRDefault="004F10D2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  <w:p w:rsidR="004F10D2" w:rsidRDefault="004F10D2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4F10D2" w:rsidRDefault="004F10D2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4F10D2" w:rsidRPr="00972404" w:rsidRDefault="004F10D2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4F10D2" w:rsidRPr="0078312F" w:rsidTr="009F361D">
        <w:tc>
          <w:tcPr>
            <w:tcW w:w="5387" w:type="dxa"/>
            <w:shd w:val="clear" w:color="auto" w:fill="auto"/>
          </w:tcPr>
          <w:p w:rsidR="004F10D2" w:rsidRPr="004B0BB0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B0BB0">
              <w:rPr>
                <w:rFonts w:ascii="Arial" w:eastAsia="Calibri" w:hAnsi="Arial" w:cs="Arial"/>
                <w:sz w:val="24"/>
                <w:szCs w:val="24"/>
              </w:rPr>
              <w:t>Ilmaisun monet muodot</w:t>
            </w:r>
          </w:p>
          <w:p w:rsid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musiikillinen, kuvallinen, sanallinen ja kehollinen ilmaisu</w:t>
            </w:r>
          </w:p>
          <w:p w:rsid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kulttuuri</w:t>
            </w:r>
          </w:p>
          <w:p w:rsid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lasten osallisuus projekteissa</w:t>
            </w:r>
          </w:p>
          <w:p w:rsidR="004F10D2" w:rsidRPr="004F10D2" w:rsidRDefault="004F10D2" w:rsidP="004F10D2">
            <w:pPr>
              <w:pStyle w:val="Luettelokappale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(suunnittelu – toteutus – arviointi)</w:t>
            </w:r>
          </w:p>
          <w:p w:rsidR="004F10D2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F10D2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F10D2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F10D2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F10D2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F10D2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4F10D2" w:rsidRDefault="004F10D2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4F10D2" w:rsidRPr="00972404" w:rsidRDefault="004F10D2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4F10D2" w:rsidRPr="0078312F" w:rsidTr="009F361D">
        <w:tc>
          <w:tcPr>
            <w:tcW w:w="5387" w:type="dxa"/>
            <w:shd w:val="clear" w:color="auto" w:fill="auto"/>
          </w:tcPr>
          <w:p w:rsidR="004F10D2" w:rsidRPr="004B0BB0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B0BB0">
              <w:rPr>
                <w:rFonts w:ascii="Arial" w:eastAsia="Calibri" w:hAnsi="Arial" w:cs="Arial"/>
                <w:sz w:val="24"/>
                <w:szCs w:val="24"/>
              </w:rPr>
              <w:t>Minä ja meidän yhteisömme</w:t>
            </w:r>
          </w:p>
          <w:p w:rsid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lapsen kehitysympäristöön tutustuminen ja sen moninaisuuden ymmärtäminen (historia – nykyhetki – tulevaisuus)</w:t>
            </w:r>
          </w:p>
          <w:p w:rsid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tunnetaitojen harjoittelu / tunnetaitojen vahvistaminen</w:t>
            </w:r>
          </w:p>
          <w:p w:rsid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ryhmässä toimimisen taidot, demokratia</w:t>
            </w:r>
          </w:p>
          <w:p w:rsid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eettinen ajattelu</w:t>
            </w:r>
          </w:p>
          <w:p w:rsid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lastRenderedPageBreak/>
              <w:t>katsomuskasvatus</w:t>
            </w:r>
          </w:p>
          <w:p w:rsidR="004F10D2" w:rsidRP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mediakasvatus</w:t>
            </w:r>
          </w:p>
          <w:p w:rsidR="004F10D2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F10D2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F10D2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F10D2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F10D2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4F10D2" w:rsidRDefault="004F10D2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4F10D2" w:rsidRPr="00972404" w:rsidRDefault="004F10D2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4F10D2" w:rsidRPr="0078312F" w:rsidTr="009F361D">
        <w:tc>
          <w:tcPr>
            <w:tcW w:w="5387" w:type="dxa"/>
            <w:shd w:val="clear" w:color="auto" w:fill="auto"/>
          </w:tcPr>
          <w:p w:rsidR="004F10D2" w:rsidRPr="004B0BB0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B0BB0">
              <w:rPr>
                <w:rFonts w:ascii="Arial" w:eastAsia="Calibri" w:hAnsi="Arial" w:cs="Arial"/>
                <w:sz w:val="24"/>
                <w:szCs w:val="24"/>
              </w:rPr>
              <w:t>Tutkin ja toimin ympäristössäni</w:t>
            </w:r>
          </w:p>
          <w:p w:rsid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varhaiskasvatuksen / perheiden lähiympäristöön tutustuminen</w:t>
            </w:r>
          </w:p>
          <w:p w:rsid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ympäristökasvatus</w:t>
            </w:r>
          </w:p>
          <w:p w:rsid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matemaattinen ajattelu</w:t>
            </w:r>
          </w:p>
          <w:p w:rsidR="004F10D2" w:rsidRP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teknologiakasvatus</w:t>
            </w:r>
          </w:p>
          <w:p w:rsidR="004F10D2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F10D2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F10D2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F10D2" w:rsidRDefault="004F10D2" w:rsidP="004F10D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4F10D2" w:rsidRDefault="004F10D2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4F10D2" w:rsidRPr="00972404" w:rsidRDefault="004F10D2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732944" w:rsidRPr="0078312F" w:rsidTr="009F361D">
        <w:tc>
          <w:tcPr>
            <w:tcW w:w="5387" w:type="dxa"/>
            <w:shd w:val="clear" w:color="auto" w:fill="auto"/>
          </w:tcPr>
          <w:p w:rsidR="0068740B" w:rsidRPr="004B0BB0" w:rsidRDefault="0068740B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4B0BB0">
              <w:rPr>
                <w:rFonts w:ascii="Arial" w:eastAsia="Calibri" w:hAnsi="Arial" w:cs="Arial"/>
                <w:sz w:val="24"/>
                <w:szCs w:val="24"/>
              </w:rPr>
              <w:t>Kasvan, liikun ja kehityn</w:t>
            </w:r>
          </w:p>
          <w:p w:rsid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lasten terveysosaamisen kehittäminen</w:t>
            </w:r>
          </w:p>
          <w:p w:rsidR="004F10D2" w:rsidRDefault="004F10D2" w:rsidP="004F10D2">
            <w:pPr>
              <w:pStyle w:val="Luettelokappale"/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kestävä elämäntapa </w:t>
            </w:r>
          </w:p>
          <w:p w:rsidR="004F10D2" w:rsidRDefault="004F10D2" w:rsidP="004F10D2">
            <w:pPr>
              <w:pStyle w:val="Luettelokappale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(ruoka-, kulutus- ja puhtaustottumukset)</w:t>
            </w:r>
          </w:p>
          <w:p w:rsidR="004F10D2" w:rsidRDefault="004F10D2" w:rsidP="004F10D2">
            <w:pPr>
              <w:pStyle w:val="Luettelokappale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liikkuminen / liikunta</w:t>
            </w:r>
          </w:p>
          <w:p w:rsidR="004F10D2" w:rsidRPr="004F10D2" w:rsidRDefault="004F10D2" w:rsidP="004F10D2">
            <w:pPr>
              <w:pStyle w:val="Luettelokappale"/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B0BB0" w:rsidRDefault="004B0BB0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B0BB0" w:rsidRDefault="004B0BB0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B0BB0" w:rsidRDefault="004B0BB0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B0BB0" w:rsidRDefault="004B0BB0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B0BB0" w:rsidRDefault="004B0BB0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B0BB0" w:rsidRDefault="004B0BB0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B0BB0" w:rsidRDefault="004B0BB0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B0BB0" w:rsidRDefault="004B0BB0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4B0BB0" w:rsidRPr="0078312F" w:rsidRDefault="004B0BB0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536" w:type="dxa"/>
            <w:shd w:val="clear" w:color="auto" w:fill="auto"/>
          </w:tcPr>
          <w:p w:rsidR="00732944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0449DE" w:rsidRPr="0078312F" w:rsidRDefault="000449DE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732944" w:rsidRPr="0078312F" w:rsidRDefault="00732944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6714DD" w:rsidRPr="0078312F" w:rsidTr="009F361D">
        <w:tc>
          <w:tcPr>
            <w:tcW w:w="5387" w:type="dxa"/>
            <w:shd w:val="clear" w:color="auto" w:fill="auto"/>
          </w:tcPr>
          <w:p w:rsidR="006714DD" w:rsidRDefault="004F10D2" w:rsidP="00641AF8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lastRenderedPageBreak/>
              <w:t>LISÄHUOMIOITA</w:t>
            </w:r>
          </w:p>
        </w:tc>
        <w:tc>
          <w:tcPr>
            <w:tcW w:w="4536" w:type="dxa"/>
            <w:shd w:val="clear" w:color="auto" w:fill="auto"/>
          </w:tcPr>
          <w:p w:rsidR="006714DD" w:rsidRDefault="006714D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6714DD" w:rsidRDefault="006714D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6714DD" w:rsidRDefault="006714D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6714DD" w:rsidRDefault="006714D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6714DD" w:rsidRDefault="006714D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6714DD" w:rsidRDefault="006714D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6714DD" w:rsidRDefault="006714D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6714DD" w:rsidRPr="0078312F" w:rsidRDefault="006714D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52" w:type="dxa"/>
          </w:tcPr>
          <w:p w:rsidR="006714DD" w:rsidRPr="0078312F" w:rsidRDefault="006714DD" w:rsidP="00641AF8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p w:rsidR="006714DD" w:rsidRDefault="006714DD" w:rsidP="0063390F"/>
    <w:sectPr w:rsidR="006714DD" w:rsidSect="00641AF8">
      <w:headerReference w:type="default" r:id="rId7"/>
      <w:footerReference w:type="default" r:id="rId8"/>
      <w:headerReference w:type="first" r:id="rId9"/>
      <w:pgSz w:w="16840" w:h="11907" w:orient="landscape" w:code="9"/>
      <w:pgMar w:top="1134" w:right="2268" w:bottom="567" w:left="1134" w:header="992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189" w:rsidRDefault="006D0189">
      <w:r>
        <w:separator/>
      </w:r>
    </w:p>
  </w:endnote>
  <w:endnote w:type="continuationSeparator" w:id="0">
    <w:p w:rsidR="006D0189" w:rsidRDefault="006D0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4975" w:rsidRPr="00532A54" w:rsidRDefault="003A4A24" w:rsidP="00532A54">
    <w:pPr>
      <w:pStyle w:val="Alatunniste1"/>
    </w:pPr>
    <w:r>
      <w:rPr>
        <w:noProof/>
        <w:lang w:eastAsia="fi-FI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-38100</wp:posOffset>
          </wp:positionH>
          <wp:positionV relativeFrom="page">
            <wp:posOffset>6849110</wp:posOffset>
          </wp:positionV>
          <wp:extent cx="10658475" cy="711835"/>
          <wp:effectExtent l="0" t="0" r="9525" b="0"/>
          <wp:wrapNone/>
          <wp:docPr id="5" name="Kuva 5" descr="janakkala_word_vii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janakkala_word_vii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8475" cy="711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4975" w:rsidRPr="00DC5086">
      <w:t xml:space="preserve"> </w:t>
    </w:r>
    <w:r w:rsidRPr="00895C8D">
      <w:rPr>
        <w:noProof/>
        <w:szCs w:val="18"/>
        <w:lang w:eastAsia="fi-FI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847090</wp:posOffset>
          </wp:positionH>
          <wp:positionV relativeFrom="page">
            <wp:posOffset>10518140</wp:posOffset>
          </wp:positionV>
          <wp:extent cx="7560310" cy="715645"/>
          <wp:effectExtent l="0" t="0" r="2540" b="8255"/>
          <wp:wrapNone/>
          <wp:docPr id="3" name="Kuva 3" descr="janakkala_word_vii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anakkala_word_vii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189" w:rsidRDefault="006D0189">
      <w:r>
        <w:separator/>
      </w:r>
    </w:p>
  </w:footnote>
  <w:footnote w:type="continuationSeparator" w:id="0">
    <w:p w:rsidR="006D0189" w:rsidRDefault="006D01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4975" w:rsidRPr="00AD242D" w:rsidRDefault="000E4975" w:rsidP="006714DD">
    <w:pPr>
      <w:pStyle w:val="Yltunniste1"/>
      <w:rPr>
        <w:sz w:val="22"/>
        <w:szCs w:val="22"/>
      </w:rPr>
    </w:pPr>
    <w:r>
      <w:rPr>
        <w:b/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4975" w:rsidRPr="003D66A0" w:rsidRDefault="003A4A24" w:rsidP="003D66A0">
    <w:pPr>
      <w:pStyle w:val="Yltunniste1"/>
      <w:ind w:left="3912" w:firstLine="1304"/>
      <w:rPr>
        <w:sz w:val="22"/>
        <w:szCs w:val="22"/>
      </w:rPr>
    </w:pPr>
    <w:r w:rsidRPr="003D66A0">
      <w:rPr>
        <w:noProof/>
        <w:sz w:val="22"/>
        <w:szCs w:val="22"/>
        <w:lang w:eastAsia="fi-FI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page">
            <wp:posOffset>12700</wp:posOffset>
          </wp:positionH>
          <wp:positionV relativeFrom="page">
            <wp:posOffset>-114300</wp:posOffset>
          </wp:positionV>
          <wp:extent cx="10274300" cy="1024890"/>
          <wp:effectExtent l="0" t="0" r="0" b="3810"/>
          <wp:wrapNone/>
          <wp:docPr id="6" name="Kuva 6" descr="janakkala_word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janakkala_word_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74300" cy="1024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4975">
      <w:rPr>
        <w:noProof/>
        <w:sz w:val="22"/>
        <w:szCs w:val="22"/>
      </w:rPr>
      <w:tab/>
    </w:r>
    <w:r w:rsidR="000E4975">
      <w:rPr>
        <w:noProof/>
        <w:sz w:val="22"/>
        <w:szCs w:val="22"/>
      </w:rPr>
      <w:tab/>
    </w:r>
    <w:r w:rsidR="000E4975">
      <w:rPr>
        <w:noProof/>
        <w:sz w:val="22"/>
        <w:szCs w:val="22"/>
      </w:rPr>
      <w:tab/>
    </w:r>
    <w:r w:rsidR="000E4975">
      <w:rPr>
        <w:noProof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A145F"/>
    <w:multiLevelType w:val="hybridMultilevel"/>
    <w:tmpl w:val="1FD6CDD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E1EEB"/>
    <w:multiLevelType w:val="hybridMultilevel"/>
    <w:tmpl w:val="1158BEEE"/>
    <w:lvl w:ilvl="0" w:tplc="1EA623E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96012A"/>
    <w:multiLevelType w:val="hybridMultilevel"/>
    <w:tmpl w:val="556099D0"/>
    <w:lvl w:ilvl="0" w:tplc="EEB6692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1CB"/>
    <w:rsid w:val="00006EA9"/>
    <w:rsid w:val="000449DE"/>
    <w:rsid w:val="000903ED"/>
    <w:rsid w:val="000A1393"/>
    <w:rsid w:val="000A3259"/>
    <w:rsid w:val="000B0577"/>
    <w:rsid w:val="000C444D"/>
    <w:rsid w:val="000C5240"/>
    <w:rsid w:val="000E208F"/>
    <w:rsid w:val="000E4975"/>
    <w:rsid w:val="000E58A0"/>
    <w:rsid w:val="000F5BA7"/>
    <w:rsid w:val="00124E53"/>
    <w:rsid w:val="00147D59"/>
    <w:rsid w:val="001562D7"/>
    <w:rsid w:val="00171666"/>
    <w:rsid w:val="00181B90"/>
    <w:rsid w:val="001C2FCE"/>
    <w:rsid w:val="001F204D"/>
    <w:rsid w:val="002007F6"/>
    <w:rsid w:val="00230228"/>
    <w:rsid w:val="00262322"/>
    <w:rsid w:val="00274427"/>
    <w:rsid w:val="00277F4B"/>
    <w:rsid w:val="00284F7F"/>
    <w:rsid w:val="002855A2"/>
    <w:rsid w:val="00296E6C"/>
    <w:rsid w:val="002A5FEC"/>
    <w:rsid w:val="002E385C"/>
    <w:rsid w:val="002E6046"/>
    <w:rsid w:val="00321EC3"/>
    <w:rsid w:val="00322B04"/>
    <w:rsid w:val="003512C0"/>
    <w:rsid w:val="00357B7B"/>
    <w:rsid w:val="00363323"/>
    <w:rsid w:val="00367AB2"/>
    <w:rsid w:val="0038514C"/>
    <w:rsid w:val="0039052F"/>
    <w:rsid w:val="003A4A24"/>
    <w:rsid w:val="003A5AB5"/>
    <w:rsid w:val="003B4446"/>
    <w:rsid w:val="003B7E7E"/>
    <w:rsid w:val="003D28E4"/>
    <w:rsid w:val="003D66A0"/>
    <w:rsid w:val="003D6A9B"/>
    <w:rsid w:val="00405474"/>
    <w:rsid w:val="00431CA8"/>
    <w:rsid w:val="00432B9A"/>
    <w:rsid w:val="004B0BB0"/>
    <w:rsid w:val="004C71CA"/>
    <w:rsid w:val="004E35D9"/>
    <w:rsid w:val="004F10D2"/>
    <w:rsid w:val="00532A54"/>
    <w:rsid w:val="00546534"/>
    <w:rsid w:val="005935B4"/>
    <w:rsid w:val="00596C1E"/>
    <w:rsid w:val="005A19C3"/>
    <w:rsid w:val="005E0692"/>
    <w:rsid w:val="0062222D"/>
    <w:rsid w:val="006274BA"/>
    <w:rsid w:val="0063390F"/>
    <w:rsid w:val="00633D69"/>
    <w:rsid w:val="00637F11"/>
    <w:rsid w:val="00641AF8"/>
    <w:rsid w:val="00661853"/>
    <w:rsid w:val="006714DD"/>
    <w:rsid w:val="006855E2"/>
    <w:rsid w:val="0068740B"/>
    <w:rsid w:val="006D0189"/>
    <w:rsid w:val="006D3C5D"/>
    <w:rsid w:val="006D4207"/>
    <w:rsid w:val="006F4DCD"/>
    <w:rsid w:val="00732944"/>
    <w:rsid w:val="0078312F"/>
    <w:rsid w:val="007A03D4"/>
    <w:rsid w:val="007B4AC4"/>
    <w:rsid w:val="007F43FB"/>
    <w:rsid w:val="00814A2B"/>
    <w:rsid w:val="00856213"/>
    <w:rsid w:val="00872C40"/>
    <w:rsid w:val="00895C8D"/>
    <w:rsid w:val="008D0182"/>
    <w:rsid w:val="008F5D51"/>
    <w:rsid w:val="00910625"/>
    <w:rsid w:val="00913E5E"/>
    <w:rsid w:val="00943B44"/>
    <w:rsid w:val="0096704A"/>
    <w:rsid w:val="00972404"/>
    <w:rsid w:val="009B21CB"/>
    <w:rsid w:val="009D4EE2"/>
    <w:rsid w:val="009E7FE9"/>
    <w:rsid w:val="009F361D"/>
    <w:rsid w:val="009F6BA9"/>
    <w:rsid w:val="00A46A5B"/>
    <w:rsid w:val="00A93042"/>
    <w:rsid w:val="00AA4DF5"/>
    <w:rsid w:val="00AC3BAC"/>
    <w:rsid w:val="00AD242D"/>
    <w:rsid w:val="00AF5B37"/>
    <w:rsid w:val="00B12930"/>
    <w:rsid w:val="00B2261C"/>
    <w:rsid w:val="00B33802"/>
    <w:rsid w:val="00B63154"/>
    <w:rsid w:val="00B83FE3"/>
    <w:rsid w:val="00B8691C"/>
    <w:rsid w:val="00BB69F7"/>
    <w:rsid w:val="00BD0C6D"/>
    <w:rsid w:val="00BD6441"/>
    <w:rsid w:val="00BF7FFE"/>
    <w:rsid w:val="00C06E3C"/>
    <w:rsid w:val="00C16502"/>
    <w:rsid w:val="00C2408A"/>
    <w:rsid w:val="00C9590C"/>
    <w:rsid w:val="00CE65CC"/>
    <w:rsid w:val="00CF3AF8"/>
    <w:rsid w:val="00D2784F"/>
    <w:rsid w:val="00D705AB"/>
    <w:rsid w:val="00D84BD3"/>
    <w:rsid w:val="00D93604"/>
    <w:rsid w:val="00DB254B"/>
    <w:rsid w:val="00DC5086"/>
    <w:rsid w:val="00E40963"/>
    <w:rsid w:val="00E47F6D"/>
    <w:rsid w:val="00E561A3"/>
    <w:rsid w:val="00E565CB"/>
    <w:rsid w:val="00E66FF9"/>
    <w:rsid w:val="00E96D7D"/>
    <w:rsid w:val="00E97DA7"/>
    <w:rsid w:val="00EB7D8B"/>
    <w:rsid w:val="00EB7FB3"/>
    <w:rsid w:val="00ED3722"/>
    <w:rsid w:val="00EF425A"/>
    <w:rsid w:val="00F1442D"/>
    <w:rsid w:val="00F20407"/>
    <w:rsid w:val="00F47E75"/>
    <w:rsid w:val="00F81A11"/>
    <w:rsid w:val="00FA6374"/>
    <w:rsid w:val="00FD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5:chartTrackingRefBased/>
  <w15:docId w15:val="{01D177FF-9E60-4D2A-9D50-29091993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Pr>
      <w:lang w:eastAsia="en-US"/>
    </w:rPr>
  </w:style>
  <w:style w:type="paragraph" w:styleId="Otsikko1">
    <w:name w:val="heading 1"/>
    <w:basedOn w:val="Normaali"/>
    <w:next w:val="Normaali"/>
    <w:qFormat/>
    <w:pPr>
      <w:keepNext/>
      <w:outlineLvl w:val="0"/>
    </w:pPr>
    <w:rPr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Lihavoituotsikko">
    <w:name w:val="Lihavoitu otsikko"/>
    <w:basedOn w:val="Otsikottiedot"/>
    <w:rsid w:val="000C444D"/>
    <w:rPr>
      <w:b/>
      <w:bCs/>
    </w:rPr>
  </w:style>
  <w:style w:type="paragraph" w:styleId="Yltunniste">
    <w:name w:val="header"/>
    <w:basedOn w:val="Normaali"/>
    <w:rsid w:val="00B63154"/>
    <w:pPr>
      <w:tabs>
        <w:tab w:val="center" w:pos="4320"/>
        <w:tab w:val="right" w:pos="8640"/>
      </w:tabs>
    </w:pPr>
  </w:style>
  <w:style w:type="paragraph" w:styleId="Alatunniste">
    <w:name w:val="footer"/>
    <w:basedOn w:val="Normaali"/>
    <w:rsid w:val="00B63154"/>
    <w:pPr>
      <w:tabs>
        <w:tab w:val="center" w:pos="4320"/>
        <w:tab w:val="right" w:pos="8640"/>
      </w:tabs>
    </w:pPr>
  </w:style>
  <w:style w:type="paragraph" w:customStyle="1" w:styleId="Leipteksti1">
    <w:name w:val="Leipäteksti1"/>
    <w:basedOn w:val="Normaali"/>
    <w:rsid w:val="002A5FEC"/>
    <w:pPr>
      <w:ind w:left="2608"/>
    </w:pPr>
    <w:rPr>
      <w:rFonts w:ascii="Arial" w:hAnsi="Arial"/>
      <w:sz w:val="22"/>
    </w:rPr>
  </w:style>
  <w:style w:type="paragraph" w:customStyle="1" w:styleId="Yltunniste1">
    <w:name w:val="Ylätunniste1"/>
    <w:basedOn w:val="Normaali"/>
    <w:rsid w:val="002A5FEC"/>
    <w:rPr>
      <w:rFonts w:ascii="Arial" w:hAnsi="Arial"/>
    </w:rPr>
  </w:style>
  <w:style w:type="paragraph" w:customStyle="1" w:styleId="Otsikottiedot">
    <w:name w:val="Otsikot &amp; tiedot"/>
    <w:basedOn w:val="Leipteksti1"/>
    <w:rsid w:val="0038514C"/>
    <w:pPr>
      <w:ind w:left="0"/>
    </w:pPr>
  </w:style>
  <w:style w:type="character" w:styleId="Sivunumero">
    <w:name w:val="page number"/>
    <w:basedOn w:val="Kappaleenoletusfontti"/>
    <w:rsid w:val="00596C1E"/>
  </w:style>
  <w:style w:type="paragraph" w:customStyle="1" w:styleId="Alatunniste1">
    <w:name w:val="Alatunniste1"/>
    <w:basedOn w:val="Yltunniste1"/>
    <w:rsid w:val="004C71CA"/>
    <w:pPr>
      <w:spacing w:line="264" w:lineRule="auto"/>
    </w:pPr>
    <w:rPr>
      <w:rFonts w:ascii="Georgia" w:hAnsi="Georgia"/>
    </w:rPr>
  </w:style>
  <w:style w:type="paragraph" w:styleId="Seliteteksti">
    <w:name w:val="Balloon Text"/>
    <w:basedOn w:val="Normaali"/>
    <w:semiHidden/>
    <w:rsid w:val="000E4975"/>
    <w:rPr>
      <w:rFonts w:ascii="Tahoma" w:hAnsi="Tahoma" w:cs="Tahoma"/>
      <w:sz w:val="16"/>
      <w:szCs w:val="16"/>
    </w:rPr>
  </w:style>
  <w:style w:type="table" w:styleId="TaulukkoRuudukko">
    <w:name w:val="Table Grid"/>
    <w:basedOn w:val="Normaalitaulukko"/>
    <w:uiPriority w:val="59"/>
    <w:rsid w:val="00641AF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9724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VIESTINT&#196;%202009\tiedostopohjat%20uudella%20ilmeell&#228;\asiakirjapohja_word.dot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asiakirjapohja_word</Template>
  <TotalTime>0</TotalTime>
  <Pages>9</Pages>
  <Words>367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Janakkala</vt:lpstr>
    </vt:vector>
  </TitlesOfParts>
  <Company>Janakkalan kunta</Company>
  <LinksUpToDate>false</LinksUpToDate>
  <CharactersWithSpaces>3642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Janakkala</dc:title>
  <dc:subject/>
  <dc:creator>toivolee</dc:creator>
  <cp:keywords/>
  <dc:description>Word Template</dc:description>
  <cp:lastModifiedBy>Ranta Riitta (Janakkala)</cp:lastModifiedBy>
  <cp:revision>2</cp:revision>
  <cp:lastPrinted>2019-07-10T08:52:00Z</cp:lastPrinted>
  <dcterms:created xsi:type="dcterms:W3CDTF">2019-07-11T08:08:00Z</dcterms:created>
  <dcterms:modified xsi:type="dcterms:W3CDTF">2019-07-11T08:08:00Z</dcterms:modified>
</cp:coreProperties>
</file>