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085D18D0" w:rsidR="005C6D45" w:rsidRPr="001155F3" w:rsidRDefault="00B430DB" w:rsidP="4A42F4A5">
      <w:pPr>
        <w:pStyle w:val="Otsikko"/>
        <w:ind w:left="-90" w:firstLine="90"/>
        <w:rPr>
          <w:rFonts w:ascii="FreeSansBold" w:hAnsi="FreeSansBold" w:cs="FreeSansBold"/>
          <w:b/>
          <w:bCs/>
          <w:sz w:val="32"/>
          <w:szCs w:val="32"/>
          <w:lang w:val="sv-SE"/>
        </w:rPr>
      </w:pPr>
      <w:r>
        <w:rPr>
          <w:rFonts w:ascii="FreeSansBold" w:hAnsi="FreeSansBold" w:cs="FreeSansBold"/>
          <w:b/>
          <w:bCs/>
          <w:sz w:val="32"/>
          <w:szCs w:val="32"/>
          <w:lang w:val="sv-FI"/>
        </w:rPr>
        <w:t xml:space="preserve">Försäkran – Inkluderingsstöd </w:t>
      </w:r>
    </w:p>
    <w:p w14:paraId="3C647C68" w14:textId="13168AE2" w:rsidR="0057567C" w:rsidRPr="001155F3" w:rsidRDefault="007120E5" w:rsidP="3245E564">
      <w:pPr>
        <w:ind w:right="-143"/>
        <w:rPr>
          <w:rFonts w:ascii="Calibri" w:hAnsi="Calibri" w:cs="Calibri"/>
          <w:b/>
          <w:bCs/>
          <w:sz w:val="24"/>
          <w:szCs w:val="24"/>
          <w:lang w:val="sv-SE"/>
        </w:rPr>
      </w:pPr>
      <w:r>
        <w:rPr>
          <w:rFonts w:ascii="Calibri" w:hAnsi="Calibri" w:cs="Calibri"/>
          <w:b/>
          <w:bCs/>
          <w:sz w:val="24"/>
          <w:szCs w:val="24"/>
          <w:lang w:val="sv-FI"/>
        </w:rPr>
        <w:t>Erasmus+-programmets inkluderingsstöd</w:t>
      </w:r>
    </w:p>
    <w:p w14:paraId="391AB135" w14:textId="17659E8D" w:rsidR="004B56DA" w:rsidRPr="001155F3" w:rsidRDefault="004B56DA" w:rsidP="2863E5AD">
      <w:pPr>
        <w:spacing w:line="240" w:lineRule="auto"/>
        <w:ind w:right="-1"/>
        <w:jc w:val="both"/>
        <w:rPr>
          <w:rFonts w:ascii="Calibri" w:hAnsi="Calibri" w:cs="Calibri"/>
          <w:lang w:val="sv-SE"/>
        </w:rPr>
      </w:pPr>
      <w:r>
        <w:rPr>
          <w:rFonts w:ascii="Calibri" w:hAnsi="Calibri" w:cs="Calibri"/>
          <w:lang w:val="sv-FI"/>
        </w:rPr>
        <w:t xml:space="preserve">Med inkluderingsstöd avses ett extra stöd till deltagare som har </w:t>
      </w:r>
      <w:r>
        <w:rPr>
          <w:rFonts w:ascii="Calibri" w:hAnsi="Calibri" w:cs="Calibri"/>
          <w:b/>
          <w:bCs/>
          <w:lang w:val="sv-FI"/>
        </w:rPr>
        <w:t>färre möjligheter än andra att delta i</w:t>
      </w:r>
      <w:r>
        <w:rPr>
          <w:rFonts w:ascii="Calibri" w:hAnsi="Calibri" w:cs="Calibri"/>
          <w:lang w:val="sv-FI"/>
        </w:rPr>
        <w:t xml:space="preserve"> Erasmus+-programmet</w:t>
      </w:r>
      <w:r>
        <w:rPr>
          <w:rStyle w:val="Alaviitteenviite"/>
          <w:i/>
          <w:iCs/>
          <w:color w:val="000000" w:themeColor="text1"/>
          <w:lang w:val="sv-FI"/>
        </w:rPr>
        <w:footnoteReference w:id="2"/>
      </w:r>
      <w:r>
        <w:rPr>
          <w:rFonts w:ascii="Calibri" w:hAnsi="Calibri" w:cs="Calibri"/>
          <w:lang w:val="sv-FI"/>
        </w:rPr>
        <w:t xml:space="preserve">. Ett villkor för att få stödet är en genomförd mobilitetsperiod. </w:t>
      </w:r>
    </w:p>
    <w:p w14:paraId="569AA261" w14:textId="0304F27A" w:rsidR="69024508" w:rsidRPr="00FE41B2" w:rsidRDefault="00FE41B2" w:rsidP="005D6E0C">
      <w:pPr>
        <w:ind w:left="720" w:right="-1"/>
        <w:rPr>
          <w:rFonts w:ascii="Calibri" w:eastAsia="Calibri" w:hAnsi="Calibri" w:cs="Calibri"/>
          <w:lang w:val="sv-SE"/>
        </w:rPr>
      </w:pPr>
      <w:sdt>
        <w:sdtPr>
          <w:rPr>
            <w:rFonts w:ascii="Calibri" w:eastAsia="MS Gothic" w:hAnsi="Calibri" w:cs="Calibri"/>
            <w:b/>
            <w:bCs/>
          </w:rPr>
          <w:id w:val="-73771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sv-FI"/>
            </w:rPr>
            <w:t>☐</w:t>
          </w:r>
        </w:sdtContent>
      </w:sdt>
      <w:r w:rsidR="00D35066">
        <w:rPr>
          <w:rFonts w:ascii="Calibri" w:eastAsia="MS Gothic" w:hAnsi="Calibri" w:cs="Calibri"/>
          <w:b/>
          <w:bCs/>
          <w:lang w:val="sv-FI"/>
        </w:rPr>
        <w:t xml:space="preserve"> Organisationens inkluderingsstöd:</w:t>
      </w:r>
      <w:r w:rsidR="00D35066">
        <w:rPr>
          <w:rFonts w:ascii="Calibri" w:eastAsia="MS Gothic" w:hAnsi="Calibri" w:cs="Calibri"/>
          <w:lang w:val="sv-FI"/>
        </w:rPr>
        <w:t xml:space="preserve"> Stödbeloppet beräknas genom att multiplicera det totala antalet deltagare som har färre möjligheter än andra och som deltar i mobilitetsaktiviteter. Stödbeloppet uppgår till 1</w:t>
      </w:r>
      <w:r>
        <w:rPr>
          <w:rFonts w:ascii="Calibri" w:eastAsia="MS Gothic" w:hAnsi="Calibri" w:cs="Calibri"/>
          <w:lang w:val="sv-FI"/>
        </w:rPr>
        <w:t>25</w:t>
      </w:r>
      <w:r w:rsidR="00D35066">
        <w:rPr>
          <w:rFonts w:ascii="Calibri" w:eastAsia="MS Gothic" w:hAnsi="Calibri" w:cs="Calibri"/>
          <w:lang w:val="sv-FI"/>
        </w:rPr>
        <w:t xml:space="preserve"> euro/deltagare</w:t>
      </w:r>
      <w:r>
        <w:rPr>
          <w:rFonts w:ascii="Calibri" w:eastAsia="MS Gothic" w:hAnsi="Calibri" w:cs="Calibri"/>
          <w:lang w:val="sv-FI"/>
        </w:rPr>
        <w:t xml:space="preserve"> </w:t>
      </w:r>
      <w:r>
        <w:rPr>
          <w:rFonts w:ascii="Calibri" w:eastAsia="MS Gothic" w:hAnsi="Calibri" w:cs="Calibri"/>
          <w:lang w:val="sv-SE"/>
        </w:rPr>
        <w:t>(100 euro/deltagare i</w:t>
      </w:r>
      <w:r w:rsidRPr="00FE41B2">
        <w:rPr>
          <w:rFonts w:ascii="Calibri" w:eastAsia="MS Gothic" w:hAnsi="Calibri" w:cs="Calibri"/>
          <w:lang w:val="sv-SE"/>
        </w:rPr>
        <w:t xml:space="preserve"> projekt som finansierats före år 2024</w:t>
      </w:r>
      <w:r>
        <w:rPr>
          <w:rFonts w:ascii="Calibri" w:eastAsia="MS Gothic" w:hAnsi="Calibri" w:cs="Calibri"/>
          <w:lang w:val="sv-SE"/>
        </w:rPr>
        <w:t>).</w:t>
      </w:r>
    </w:p>
    <w:p w14:paraId="4EA4045D" w14:textId="22200827" w:rsidR="00BF59DD" w:rsidRPr="001155F3" w:rsidRDefault="00FE41B2" w:rsidP="4A42F4A5">
      <w:pPr>
        <w:ind w:left="720" w:right="-1"/>
        <w:rPr>
          <w:rFonts w:ascii="Calibri" w:eastAsia="Calibri" w:hAnsi="Calibri" w:cs="Calibri"/>
          <w:lang w:val="sv-SE"/>
        </w:rPr>
      </w:pPr>
      <w:sdt>
        <w:sdtPr>
          <w:rPr>
            <w:rFonts w:ascii="Calibri" w:eastAsia="MS Gothic" w:hAnsi="Calibri" w:cs="Calibri"/>
            <w:b/>
            <w:bCs/>
          </w:rPr>
          <w:id w:val="155296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sv-FI"/>
            </w:rPr>
            <w:t>☐</w:t>
          </w:r>
        </w:sdtContent>
      </w:sdt>
      <w:r w:rsidR="00D35066">
        <w:rPr>
          <w:rFonts w:ascii="Calibri" w:eastAsia="MS Gothic" w:hAnsi="Calibri" w:cs="Calibri"/>
          <w:b/>
          <w:bCs/>
          <w:lang w:val="sv-FI"/>
        </w:rPr>
        <w:t xml:space="preserve"> Inkluderingsstöd för deltagare:</w:t>
      </w:r>
      <w:r w:rsidR="00D35066">
        <w:rPr>
          <w:rFonts w:ascii="Calibri" w:eastAsia="MS Gothic" w:hAnsi="Calibri" w:cs="Calibri"/>
          <w:lang w:val="sv-FI"/>
        </w:rPr>
        <w:t xml:space="preserve"> För de deltagare som har färre möjligheter än andra och till extra kostnader med direkt anknytning till deras stödpersoner. Ersättningsgrunden är 100 procent av stödberättigade avgifter.</w:t>
      </w:r>
    </w:p>
    <w:p w14:paraId="1AF44AC1" w14:textId="1A063DE0" w:rsidR="006133DF" w:rsidRPr="001155F3" w:rsidRDefault="006133DF" w:rsidP="006133DF">
      <w:pPr>
        <w:ind w:right="-143"/>
        <w:rPr>
          <w:rFonts w:ascii="Calibri" w:hAnsi="Calibri" w:cs="Calibri"/>
          <w:b/>
          <w:bCs/>
          <w:lang w:val="sv-SE"/>
        </w:rPr>
      </w:pPr>
      <w:r>
        <w:rPr>
          <w:rFonts w:ascii="Calibri" w:hAnsi="Calibri" w:cs="Calibri"/>
          <w:lang w:val="sv-FI"/>
        </w:rPr>
        <w:t xml:space="preserve">Markera vilket/vilka av följande </w:t>
      </w:r>
      <w:r>
        <w:rPr>
          <w:rFonts w:ascii="Calibri" w:hAnsi="Calibri" w:cs="Calibri"/>
          <w:b/>
          <w:bCs/>
          <w:lang w:val="sv-FI"/>
        </w:rPr>
        <w:t>hinder</w:t>
      </w:r>
      <w:r>
        <w:rPr>
          <w:rFonts w:ascii="Calibri" w:hAnsi="Calibri" w:cs="Calibri"/>
          <w:lang w:val="sv-FI"/>
        </w:rPr>
        <w:t xml:space="preserve"> utgör organisationens och/eller deltagarens </w:t>
      </w:r>
      <w:r>
        <w:rPr>
          <w:rFonts w:ascii="Calibri" w:hAnsi="Calibri" w:cs="Calibri"/>
          <w:b/>
          <w:bCs/>
          <w:lang w:val="sv-FI"/>
        </w:rPr>
        <w:t>grund till att beviljas inkluderingsstöd</w:t>
      </w:r>
      <w:r>
        <w:rPr>
          <w:rFonts w:ascii="Calibri" w:hAnsi="Calibri" w:cs="Calibri"/>
          <w:lang w:val="sv-FI"/>
        </w:rPr>
        <w:t>:</w:t>
      </w:r>
      <w:r>
        <w:rPr>
          <w:rFonts w:ascii="Calibri" w:hAnsi="Calibri" w:cs="Calibri"/>
          <w:b/>
          <w:bCs/>
          <w:lang w:val="sv-FI"/>
        </w:rPr>
        <w:t xml:space="preserve"> </w:t>
      </w:r>
    </w:p>
    <w:p w14:paraId="28E49705" w14:textId="464165FB" w:rsidR="006133DF" w:rsidRPr="001155F3" w:rsidRDefault="00FE41B2" w:rsidP="005E3F1A">
      <w:pPr>
        <w:spacing w:line="240" w:lineRule="auto"/>
        <w:ind w:left="709" w:right="-142"/>
        <w:rPr>
          <w:rFonts w:ascii="Calibri" w:hAnsi="Calibri" w:cs="Calibri"/>
          <w:lang w:val="sv-SE"/>
        </w:rPr>
      </w:pPr>
      <w:sdt>
        <w:sdtPr>
          <w:rPr>
            <w:rFonts w:ascii="Calibri" w:eastAsia="MS Gothic" w:hAnsi="Calibri" w:cs="Calibri"/>
            <w:b/>
            <w:bCs/>
          </w:rPr>
          <w:id w:val="4257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sv-FI"/>
            </w:rPr>
            <w:t>☐</w:t>
          </w:r>
        </w:sdtContent>
      </w:sdt>
      <w:r w:rsidR="00D35066">
        <w:rPr>
          <w:rFonts w:ascii="Calibri" w:eastAsia="MS Gothic" w:hAnsi="Calibri" w:cs="Calibri"/>
          <w:lang w:val="sv-FI"/>
        </w:rPr>
        <w:t xml:space="preserve"> Kulturskillnader</w:t>
      </w:r>
      <w:r w:rsidR="00D35066">
        <w:rPr>
          <w:rFonts w:ascii="Calibri" w:eastAsia="MS Gothic" w:hAnsi="Calibri" w:cs="Calibri"/>
          <w:b/>
          <w:bCs/>
          <w:lang w:val="sv-FI"/>
        </w:rPr>
        <w:t xml:space="preserve"> </w:t>
      </w:r>
      <w:r w:rsidR="00D35066">
        <w:rPr>
          <w:rFonts w:ascii="Calibri" w:eastAsia="MS Gothic" w:hAnsi="Calibri" w:cs="Calibri"/>
          <w:lang w:val="sv-FI"/>
        </w:rPr>
        <w:t>(Cultural differences)</w:t>
      </w:r>
    </w:p>
    <w:p w14:paraId="64826A8A" w14:textId="58011484" w:rsidR="006133DF" w:rsidRPr="001155F3" w:rsidRDefault="00FE41B2" w:rsidP="005E3F1A">
      <w:pPr>
        <w:spacing w:line="240" w:lineRule="auto"/>
        <w:ind w:left="709" w:right="-142"/>
        <w:rPr>
          <w:rFonts w:ascii="Calibri" w:hAnsi="Calibri" w:cs="Calibri"/>
          <w:lang w:val="sv-SE"/>
        </w:rPr>
      </w:pPr>
      <w:sdt>
        <w:sdtPr>
          <w:rPr>
            <w:rFonts w:ascii="Calibri" w:eastAsia="MS Gothic" w:hAnsi="Calibri" w:cs="Calibri"/>
            <w:b/>
            <w:bCs/>
          </w:rPr>
          <w:id w:val="-767536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sv-FI"/>
            </w:rPr>
            <w:t>☐</w:t>
          </w:r>
        </w:sdtContent>
      </w:sdt>
      <w:r w:rsidR="00D35066">
        <w:rPr>
          <w:rFonts w:ascii="Calibri" w:eastAsia="MS Gothic" w:hAnsi="Calibri" w:cs="Calibri"/>
          <w:lang w:val="sv-FI"/>
        </w:rPr>
        <w:t xml:space="preserve"> Funktionsnedsättning (Disability)</w:t>
      </w:r>
    </w:p>
    <w:p w14:paraId="7A3E1429" w14:textId="173DA09A" w:rsidR="006133DF" w:rsidRPr="001155F3" w:rsidRDefault="00FE41B2" w:rsidP="005E3F1A">
      <w:pPr>
        <w:spacing w:line="240" w:lineRule="auto"/>
        <w:ind w:left="709" w:right="-142"/>
        <w:rPr>
          <w:rFonts w:ascii="Calibri" w:hAnsi="Calibri" w:cs="Calibri"/>
          <w:lang w:val="sv-SE"/>
        </w:rPr>
      </w:pPr>
      <w:sdt>
        <w:sdtPr>
          <w:rPr>
            <w:rFonts w:ascii="Calibri" w:eastAsia="MS Gothic" w:hAnsi="Calibri" w:cs="Calibri"/>
            <w:b/>
            <w:bCs/>
          </w:rPr>
          <w:id w:val="-161009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sv-FI"/>
            </w:rPr>
            <w:t>☐</w:t>
          </w:r>
        </w:sdtContent>
      </w:sdt>
      <w:r w:rsidR="00D35066">
        <w:rPr>
          <w:rFonts w:ascii="Calibri" w:eastAsia="MS Gothic" w:hAnsi="Calibri" w:cs="Calibri"/>
          <w:lang w:val="sv-FI"/>
        </w:rPr>
        <w:t xml:space="preserve"> Ekonomiska hinder (Economic obstacles)</w:t>
      </w:r>
    </w:p>
    <w:p w14:paraId="3A98558B" w14:textId="0C080996" w:rsidR="006133DF" w:rsidRPr="001155F3" w:rsidRDefault="00FE41B2" w:rsidP="005E3F1A">
      <w:pPr>
        <w:spacing w:line="240" w:lineRule="auto"/>
        <w:ind w:left="709" w:right="-142"/>
        <w:rPr>
          <w:rFonts w:ascii="Calibri" w:hAnsi="Calibri" w:cs="Calibri"/>
          <w:lang w:val="sv-SE"/>
        </w:rPr>
      </w:pPr>
      <w:sdt>
        <w:sdtPr>
          <w:rPr>
            <w:rFonts w:ascii="Calibri" w:eastAsia="MS Gothic" w:hAnsi="Calibri" w:cs="Calibri"/>
            <w:b/>
            <w:bCs/>
          </w:rPr>
          <w:id w:val="662040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sv-FI"/>
            </w:rPr>
            <w:t>☐</w:t>
          </w:r>
        </w:sdtContent>
      </w:sdt>
      <w:r w:rsidR="00D35066">
        <w:rPr>
          <w:rFonts w:ascii="Calibri" w:eastAsia="MS Gothic" w:hAnsi="Calibri" w:cs="Calibri"/>
          <w:lang w:val="sv-FI"/>
        </w:rPr>
        <w:t xml:space="preserve"> Hinder med anknytning till utbildningssystem (Barriers linked to education and training systems)</w:t>
      </w:r>
    </w:p>
    <w:p w14:paraId="011677A9" w14:textId="77777777" w:rsidR="006133DF" w:rsidRPr="001155F3" w:rsidRDefault="00FE41B2" w:rsidP="005E3F1A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  <w:lang w:val="en-US"/>
          </w:rPr>
          <w:id w:val="-131702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 w:rsidRPr="001155F3">
            <w:rPr>
              <w:rFonts w:ascii="MS Gothic" w:eastAsia="MS Gothic" w:hAnsi="MS Gothic" w:cs="Calibri"/>
              <w:b/>
              <w:bCs/>
              <w:lang w:val="en-US"/>
            </w:rPr>
            <w:t>☐</w:t>
          </w:r>
        </w:sdtContent>
      </w:sdt>
      <w:r w:rsidR="00D35066" w:rsidRPr="001155F3">
        <w:rPr>
          <w:rFonts w:ascii="Calibri" w:eastAsia="MS Gothic" w:hAnsi="Calibri" w:cs="Calibri"/>
          <w:lang w:val="en-US"/>
        </w:rPr>
        <w:t xml:space="preserve"> Geografiska hinder (Geographical obstacles)</w:t>
      </w:r>
    </w:p>
    <w:p w14:paraId="55F950C8" w14:textId="7A480E99" w:rsidR="006133DF" w:rsidRPr="001155F3" w:rsidRDefault="00FE41B2" w:rsidP="005E3F1A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  <w:lang w:val="en-US"/>
          </w:rPr>
          <w:id w:val="-276724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 w:rsidRPr="001155F3">
            <w:rPr>
              <w:rFonts w:ascii="MS Gothic" w:eastAsia="MS Gothic" w:hAnsi="MS Gothic" w:cs="Calibri"/>
              <w:b/>
              <w:bCs/>
              <w:lang w:val="en-US"/>
            </w:rPr>
            <w:t>☐</w:t>
          </w:r>
        </w:sdtContent>
      </w:sdt>
      <w:r w:rsidR="00D35066" w:rsidRPr="001155F3">
        <w:rPr>
          <w:rFonts w:ascii="Calibri" w:eastAsia="MS Gothic" w:hAnsi="Calibri" w:cs="Calibri"/>
          <w:lang w:val="en-US"/>
        </w:rPr>
        <w:t xml:space="preserve"> Hälsoproblem (Health problems)</w:t>
      </w:r>
    </w:p>
    <w:p w14:paraId="589CDFF3" w14:textId="2E71C2B5" w:rsidR="006133DF" w:rsidRPr="001155F3" w:rsidRDefault="00FE41B2" w:rsidP="005E3F1A">
      <w:pPr>
        <w:spacing w:line="240" w:lineRule="auto"/>
        <w:ind w:left="709" w:right="-142"/>
        <w:rPr>
          <w:rFonts w:ascii="Calibri" w:hAnsi="Calibri" w:cs="Calibri"/>
          <w:lang w:val="sv-SE"/>
        </w:rPr>
      </w:pPr>
      <w:sdt>
        <w:sdtPr>
          <w:rPr>
            <w:rFonts w:ascii="Calibri" w:eastAsia="MS Gothic" w:hAnsi="Calibri" w:cs="Calibri"/>
            <w:b/>
            <w:bCs/>
          </w:rPr>
          <w:id w:val="5281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sv-FI"/>
            </w:rPr>
            <w:t>☐</w:t>
          </w:r>
        </w:sdtContent>
      </w:sdt>
      <w:r w:rsidR="00D35066">
        <w:rPr>
          <w:rFonts w:ascii="Calibri" w:eastAsia="MS Gothic" w:hAnsi="Calibri" w:cs="Calibri"/>
          <w:lang w:val="sv-FI"/>
        </w:rPr>
        <w:t xml:space="preserve"> Hinder som hänför sig till diskriminering (Barriers linked to discrimination) </w:t>
      </w:r>
    </w:p>
    <w:p w14:paraId="154843AC" w14:textId="77777777" w:rsidR="006133DF" w:rsidRPr="001155F3" w:rsidRDefault="00FE41B2" w:rsidP="005E3F1A">
      <w:pPr>
        <w:spacing w:line="240" w:lineRule="auto"/>
        <w:ind w:left="709" w:right="-142"/>
        <w:rPr>
          <w:rFonts w:ascii="Calibri" w:hAnsi="Calibri" w:cs="Calibri"/>
          <w:lang w:val="sv-SE"/>
        </w:rPr>
      </w:pPr>
      <w:sdt>
        <w:sdtPr>
          <w:rPr>
            <w:rFonts w:ascii="Calibri" w:eastAsia="MS Gothic" w:hAnsi="Calibri" w:cs="Calibri"/>
            <w:b/>
            <w:bCs/>
          </w:rPr>
          <w:id w:val="593361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sv-FI"/>
            </w:rPr>
            <w:t>☐</w:t>
          </w:r>
        </w:sdtContent>
      </w:sdt>
      <w:r w:rsidR="00D35066">
        <w:rPr>
          <w:rFonts w:ascii="Calibri" w:eastAsia="MS Gothic" w:hAnsi="Calibri" w:cs="Calibri"/>
          <w:lang w:val="sv-FI"/>
        </w:rPr>
        <w:t xml:space="preserve"> Sociala hinder (Social obstacles) </w:t>
      </w:r>
    </w:p>
    <w:p w14:paraId="0179C485" w14:textId="56CEC8DD" w:rsidR="006133DF" w:rsidRPr="001155F3" w:rsidRDefault="00FE41B2" w:rsidP="005E3F1A">
      <w:pPr>
        <w:spacing w:line="240" w:lineRule="auto"/>
        <w:ind w:left="709" w:right="-142"/>
        <w:rPr>
          <w:rFonts w:ascii="Calibri" w:hAnsi="Calibri" w:cs="Calibri"/>
          <w:b/>
          <w:bCs/>
          <w:lang w:val="sv-SE"/>
        </w:rPr>
      </w:pPr>
      <w:sdt>
        <w:sdtPr>
          <w:rPr>
            <w:rFonts w:ascii="Calibri" w:eastAsia="MS Gothic" w:hAnsi="Calibri" w:cs="Calibri"/>
            <w:b/>
            <w:bCs/>
          </w:rPr>
          <w:id w:val="-1593155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sv-FI"/>
            </w:rPr>
            <w:t>☐</w:t>
          </w:r>
        </w:sdtContent>
      </w:sdt>
      <w:r w:rsidR="00D35066">
        <w:rPr>
          <w:rFonts w:ascii="Calibri" w:eastAsia="MS Gothic" w:hAnsi="Calibri" w:cs="Calibri"/>
          <w:lang w:val="sv-FI"/>
        </w:rPr>
        <w:t xml:space="preserve"> Annat hinder (Other reasons)</w:t>
      </w:r>
      <w:r w:rsidR="00D35066">
        <w:rPr>
          <w:rFonts w:eastAsia="MS Gothic" w:cs="Calibri"/>
          <w:lang w:val="sv-FI"/>
        </w:rPr>
        <w:br/>
      </w:r>
    </w:p>
    <w:p w14:paraId="700E3D74" w14:textId="21EA1868" w:rsidR="00D35908" w:rsidRPr="001155F3" w:rsidRDefault="00D35908" w:rsidP="007600ED">
      <w:pPr>
        <w:spacing w:line="240" w:lineRule="auto"/>
        <w:ind w:right="-142"/>
        <w:rPr>
          <w:rFonts w:ascii="Calibri" w:hAnsi="Calibri" w:cs="Calibri"/>
          <w:lang w:val="sv-SE"/>
        </w:rPr>
      </w:pPr>
      <w:r>
        <w:rPr>
          <w:rFonts w:ascii="Calibri" w:hAnsi="Calibri" w:cs="Calibri"/>
          <w:lang w:val="sv-FI"/>
        </w:rPr>
        <w:t>I lagringen av dokumenten som utgör grunden till inkluderingsstödet, ska förmånstagaren observera dataskyddskraven.</w:t>
      </w:r>
      <w:r w:rsidR="00FE41B2">
        <w:rPr>
          <w:rFonts w:ascii="Calibri" w:hAnsi="Calibri" w:cs="Calibri"/>
          <w:lang w:val="sv-FI"/>
        </w:rPr>
        <w:br/>
      </w:r>
    </w:p>
    <w:tbl>
      <w:tblPr>
        <w:tblStyle w:val="Yksinkertainentaulukko2"/>
        <w:tblW w:w="9923" w:type="dxa"/>
        <w:tblLook w:val="04A0" w:firstRow="1" w:lastRow="0" w:firstColumn="1" w:lastColumn="0" w:noHBand="0" w:noVBand="1"/>
      </w:tblPr>
      <w:tblGrid>
        <w:gridCol w:w="9360"/>
        <w:gridCol w:w="563"/>
      </w:tblGrid>
      <w:tr w:rsidR="00D1590E" w:rsidRPr="00FE41B2" w14:paraId="275F9F32" w14:textId="77777777" w:rsidTr="66CD6C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6A1B051E" w:rsidR="00D1590E" w:rsidRPr="001155F3" w:rsidRDefault="00A15C6F" w:rsidP="00462CC4">
            <w:pPr>
              <w:ind w:right="-143"/>
              <w:rPr>
                <w:rFonts w:ascii="Calibri" w:hAnsi="Calibri" w:cs="Calibri"/>
                <w:b w:val="0"/>
                <w:bCs w:val="0"/>
                <w:sz w:val="23"/>
                <w:szCs w:val="23"/>
                <w:lang w:val="sv-SE"/>
              </w:rPr>
            </w:pPr>
            <w:r>
              <w:rPr>
                <w:rFonts w:ascii="Calibri" w:hAnsi="Calibri" w:cs="Calibri"/>
                <w:sz w:val="23"/>
                <w:szCs w:val="23"/>
                <w:lang w:val="sv-FI"/>
              </w:rPr>
              <w:t>Uppgifter om användningen av inkluderingsstödet</w:t>
            </w:r>
          </w:p>
        </w:tc>
      </w:tr>
      <w:tr w:rsidR="00D1590E" w:rsidRPr="0029524E" w14:paraId="6714BDD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DEC3003" w14:textId="6FAC5015" w:rsidR="00D1590E" w:rsidRPr="008142FA" w:rsidRDefault="00D1590E" w:rsidP="3245E564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  <w:lang w:val="sv-FI"/>
              </w:rPr>
              <w:t>Organisationens namn:</w:t>
            </w:r>
          </w:p>
        </w:tc>
        <w:tc>
          <w:tcPr>
            <w:tcW w:w="563" w:type="dxa"/>
          </w:tcPr>
          <w:p w14:paraId="18FAC2ED" w14:textId="77777777" w:rsidR="00D1590E" w:rsidRPr="008142FA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B6C2A" w:rsidRPr="0029524E" w14:paraId="56B6680A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1D1E0D" w14:textId="0A617967" w:rsidR="000B6C2A" w:rsidRPr="008142FA" w:rsidRDefault="000B6C2A" w:rsidP="3245E564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  <w:lang w:val="sv-FI"/>
              </w:rPr>
              <w:t>Projektnummer:</w:t>
            </w:r>
          </w:p>
        </w:tc>
        <w:tc>
          <w:tcPr>
            <w:tcW w:w="563" w:type="dxa"/>
          </w:tcPr>
          <w:p w14:paraId="4316A4A0" w14:textId="372076DC" w:rsidR="000B6C2A" w:rsidRPr="008142FA" w:rsidRDefault="000B6C2A" w:rsidP="67F93C7A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64FC5" w:rsidRPr="00FE41B2" w14:paraId="36A7EDAD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8785A4B" w14:textId="396B2C2E" w:rsidR="00A64FC5" w:rsidRPr="001155F3" w:rsidRDefault="7D23940E" w:rsidP="2863E5AD">
            <w:pPr>
              <w:ind w:right="-143"/>
              <w:rPr>
                <w:rFonts w:ascii="Calibri" w:hAnsi="Calibri" w:cs="Calibri"/>
                <w:color w:val="000000" w:themeColor="text1"/>
                <w:lang w:val="sv-SE"/>
              </w:rPr>
            </w:pPr>
            <w:r>
              <w:rPr>
                <w:rFonts w:ascii="Calibri" w:hAnsi="Calibri" w:cs="Calibri"/>
                <w:color w:val="000000" w:themeColor="text1"/>
                <w:lang w:val="sv-FI"/>
              </w:rPr>
              <w:t xml:space="preserve">Deltagarens/deltagarnas </w:t>
            </w:r>
            <w:r>
              <w:rPr>
                <w:rFonts w:ascii="Calibri" w:hAnsi="Calibri" w:cs="Calibri"/>
                <w:color w:val="333333"/>
                <w:lang w:val="sv-FI"/>
              </w:rPr>
              <w:t>Mobility activity ID</w:t>
            </w:r>
            <w:r>
              <w:rPr>
                <w:rStyle w:val="Alaviitteenviite"/>
                <w:rFonts w:eastAsia="Calibri"/>
                <w:color w:val="333333"/>
                <w:lang w:val="sv-FI"/>
              </w:rPr>
              <w:footnoteReference w:id="3"/>
            </w:r>
            <w:r>
              <w:rPr>
                <w:rFonts w:ascii="Calibri" w:hAnsi="Calibri" w:cs="Calibri"/>
                <w:color w:val="000000" w:themeColor="text1"/>
                <w:lang w:val="sv-FI"/>
              </w:rPr>
              <w:t>:</w:t>
            </w:r>
          </w:p>
        </w:tc>
        <w:tc>
          <w:tcPr>
            <w:tcW w:w="563" w:type="dxa"/>
          </w:tcPr>
          <w:p w14:paraId="5C2C9DA0" w14:textId="77777777" w:rsidR="00A64FC5" w:rsidRPr="001155F3" w:rsidRDefault="00A64FC5" w:rsidP="7C52868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egoe UI"/>
                <w:lang w:val="sv-SE"/>
              </w:rPr>
            </w:pPr>
          </w:p>
        </w:tc>
      </w:tr>
      <w:tr w:rsidR="005126EB" w:rsidRPr="0029524E" w14:paraId="7A5BDE22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8216CA" w14:textId="6DF49784" w:rsidR="005126EB" w:rsidRDefault="694BF4C0" w:rsidP="66CD6C53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v-FI"/>
              </w:rPr>
              <w:t>Motivera organisationens inkluderingsstöd:</w:t>
            </w:r>
          </w:p>
        </w:tc>
        <w:tc>
          <w:tcPr>
            <w:tcW w:w="563" w:type="dxa"/>
          </w:tcPr>
          <w:p w14:paraId="64B1216A" w14:textId="77777777" w:rsidR="005126EB" w:rsidRPr="008142FA" w:rsidRDefault="005126EB" w:rsidP="7C52868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/>
              </w:rPr>
            </w:pPr>
          </w:p>
        </w:tc>
      </w:tr>
      <w:tr w:rsidR="00B421C9" w:rsidRPr="0029524E" w14:paraId="1794519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2FD6A08" w14:textId="03D99DDF" w:rsidR="00277AC2" w:rsidRPr="008142FA" w:rsidRDefault="0A4A01DA" w:rsidP="00277AC2">
            <w:pPr>
              <w:ind w:right="-143"/>
              <w:rPr>
                <w:rFonts w:eastAsia="Segoe UI"/>
              </w:rPr>
            </w:pPr>
            <w:r>
              <w:rPr>
                <w:rFonts w:ascii="Calibri" w:hAnsi="Calibri" w:cs="Calibri"/>
                <w:lang w:val="sv-FI"/>
              </w:rPr>
              <w:t xml:space="preserve">Motivera individens inkluderingsstöd: </w:t>
            </w:r>
          </w:p>
        </w:tc>
        <w:tc>
          <w:tcPr>
            <w:tcW w:w="563" w:type="dxa"/>
          </w:tcPr>
          <w:p w14:paraId="1ED97619" w14:textId="77777777" w:rsidR="00B421C9" w:rsidRPr="008142FA" w:rsidRDefault="00B421C9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70156FC1" w14:textId="77777777" w:rsidR="00593988" w:rsidRDefault="00593988" w:rsidP="00FE5948">
      <w:pPr>
        <w:spacing w:line="240" w:lineRule="auto"/>
        <w:ind w:right="-142"/>
        <w:rPr>
          <w:rFonts w:ascii="Calibri" w:hAnsi="Calibri" w:cs="Calibri"/>
        </w:rPr>
      </w:pPr>
    </w:p>
    <w:p w14:paraId="1A0E3152" w14:textId="7086A2F6" w:rsidR="00F57B97" w:rsidRPr="001155F3" w:rsidRDefault="00AF4CAD" w:rsidP="00AB3281">
      <w:pPr>
        <w:ind w:right="-143"/>
        <w:rPr>
          <w:rFonts w:ascii="Calibri" w:hAnsi="Calibri" w:cs="Calibri"/>
          <w:i/>
          <w:iCs/>
          <w:lang w:val="sv-SE"/>
        </w:rPr>
      </w:pPr>
      <w:r>
        <w:rPr>
          <w:rFonts w:ascii="Calibri" w:hAnsi="Calibri" w:cs="Calibri"/>
          <w:b/>
          <w:bCs/>
          <w:lang w:val="sv-FI"/>
        </w:rPr>
        <w:t xml:space="preserve">Projektets försäkran om behovet av inkluderingsstödet </w:t>
      </w:r>
    </w:p>
    <w:p w14:paraId="7CA96DF7" w14:textId="776C1106" w:rsidR="009D24C5" w:rsidRPr="009738B1" w:rsidRDefault="009D24C5" w:rsidP="00052C5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u w:val="single"/>
        </w:rPr>
      </w:pPr>
      <w:r>
        <w:rPr>
          <w:rFonts w:ascii="Calibri" w:hAnsi="Calibri" w:cs="Calibri"/>
          <w:lang w:val="sv-FI"/>
        </w:rPr>
        <w:t xml:space="preserve">Denna försäkran om inkluderingsstödet uppvisas på begäran för nationella byrån. </w:t>
      </w:r>
      <w:r>
        <w:rPr>
          <w:rFonts w:ascii="Calibri" w:hAnsi="Calibri" w:cs="Calibri"/>
          <w:u w:val="single"/>
          <w:lang w:val="sv-FI"/>
        </w:rPr>
        <w:t>Denna bifogas inte som en del av slutrapporten.</w:t>
      </w:r>
    </w:p>
    <w:p w14:paraId="30395091" w14:textId="7F29AB9C" w:rsidR="00673C3A" w:rsidRPr="001155F3" w:rsidRDefault="29D45A99" w:rsidP="00052C5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val="sv-SE"/>
        </w:rPr>
      </w:pPr>
      <w:r>
        <w:rPr>
          <w:rFonts w:ascii="Calibri" w:hAnsi="Calibri" w:cs="Calibri"/>
          <w:lang w:val="sv-FI"/>
        </w:rPr>
        <w:t xml:space="preserve">Organisationens inkluderingsstöd verifieras med en försäkran utan kvitton. </w:t>
      </w:r>
    </w:p>
    <w:p w14:paraId="0B19588A" w14:textId="67A3E954" w:rsidR="009D24C5" w:rsidRPr="001155F3" w:rsidRDefault="009D24C5" w:rsidP="009D24C5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val="sv-SE"/>
        </w:rPr>
      </w:pPr>
      <w:r>
        <w:rPr>
          <w:rFonts w:ascii="Calibri" w:hAnsi="Calibri" w:cs="Calibri"/>
          <w:lang w:val="sv-FI"/>
        </w:rPr>
        <w:t xml:space="preserve">Inkluderingsstöd för deltagare baseras på verkliga utgifter. Bifoga kvitton som påvisar avgifterna som en del av slutrapporten. </w:t>
      </w:r>
    </w:p>
    <w:p w14:paraId="163B20AC" w14:textId="427AFC07" w:rsidR="009D24C5" w:rsidRPr="001155F3" w:rsidRDefault="009D24C5" w:rsidP="009D24C5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val="sv-SE"/>
        </w:rPr>
      </w:pPr>
      <w:r>
        <w:rPr>
          <w:rFonts w:ascii="Calibri" w:eastAsia="Times New Roman" w:hAnsi="Calibri" w:cs="Calibri"/>
          <w:lang w:val="sv-FI"/>
        </w:rPr>
        <w:t>Organisationens gruppledare/ansvariga personer fyller i och undertecknar blanketten. Gällande den sökande organisationens deltagare räcker det med en underskrift av den sökande organisationen.</w:t>
      </w:r>
    </w:p>
    <w:p w14:paraId="3606E5DF" w14:textId="77777777" w:rsidR="009D24C5" w:rsidRPr="001155F3" w:rsidRDefault="009D24C5" w:rsidP="0029524E">
      <w:pPr>
        <w:ind w:right="-143"/>
        <w:rPr>
          <w:rFonts w:ascii="Calibri" w:hAnsi="Calibri" w:cs="Calibri"/>
          <w:lang w:val="sv-SE"/>
        </w:rPr>
      </w:pPr>
    </w:p>
    <w:p w14:paraId="526EF60C" w14:textId="75A670B7" w:rsidR="00011861" w:rsidRPr="001155F3" w:rsidRDefault="34EA1C98" w:rsidP="0029524E">
      <w:pPr>
        <w:ind w:right="-143"/>
        <w:rPr>
          <w:rFonts w:ascii="Calibri" w:hAnsi="Calibri" w:cs="Calibri"/>
          <w:lang w:val="sv-SE"/>
        </w:rPr>
      </w:pPr>
      <w:r>
        <w:rPr>
          <w:rFonts w:ascii="Calibri" w:hAnsi="Calibri" w:cs="Calibri"/>
          <w:lang w:val="sv-FI"/>
        </w:rPr>
        <w:t>Med denna verifiering försäkrar jag behovet av och rätten till inkluderingsstödet.</w:t>
      </w: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965"/>
        <w:gridCol w:w="8095"/>
      </w:tblGrid>
      <w:tr w:rsidR="00011861" w:rsidRPr="00F43314" w14:paraId="4690BB01" w14:textId="77777777" w:rsidTr="1692359E">
        <w:trPr>
          <w:trHeight w:val="466"/>
        </w:trPr>
        <w:tc>
          <w:tcPr>
            <w:tcW w:w="10060" w:type="dxa"/>
            <w:gridSpan w:val="2"/>
          </w:tcPr>
          <w:p w14:paraId="3BE7CC2D" w14:textId="1D8C8645" w:rsidR="00011861" w:rsidRPr="00F43314" w:rsidRDefault="009D24C5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sv-FI"/>
              </w:rPr>
              <w:t>I partnerorganisationens ställe</w:t>
            </w:r>
            <w:r>
              <w:rPr>
                <w:rFonts w:ascii="Calibri" w:hAnsi="Calibri" w:cs="Calibri"/>
                <w:i/>
                <w:iCs/>
                <w:lang w:val="sv-FI"/>
              </w:rPr>
              <w:t xml:space="preserve"> </w:t>
            </w:r>
          </w:p>
        </w:tc>
      </w:tr>
      <w:tr w:rsidR="00011861" w:rsidRPr="00F43314" w14:paraId="3FABEF10" w14:textId="77777777" w:rsidTr="1692359E">
        <w:tc>
          <w:tcPr>
            <w:tcW w:w="1965" w:type="dxa"/>
          </w:tcPr>
          <w:p w14:paraId="6E234876" w14:textId="3DB5D730" w:rsidR="00011861" w:rsidRPr="00A87D5B" w:rsidRDefault="00280036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v-FI"/>
              </w:rPr>
              <w:t>Datum:</w:t>
            </w:r>
          </w:p>
        </w:tc>
        <w:tc>
          <w:tcPr>
            <w:tcW w:w="8095" w:type="dxa"/>
          </w:tcPr>
          <w:p w14:paraId="5A9FCDED" w14:textId="77777777" w:rsidR="00011861" w:rsidRPr="00F43314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  <w:tr w:rsidR="66CD6C53" w14:paraId="339900D1" w14:textId="77777777" w:rsidTr="1692359E">
        <w:trPr>
          <w:trHeight w:val="300"/>
        </w:trPr>
        <w:tc>
          <w:tcPr>
            <w:tcW w:w="1965" w:type="dxa"/>
          </w:tcPr>
          <w:p w14:paraId="01D3CF24" w14:textId="5948C84B" w:rsidR="162D9E37" w:rsidRDefault="162D9E37" w:rsidP="66CD6C5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v-FI"/>
              </w:rPr>
              <w:t>För- och efternamn:</w:t>
            </w:r>
          </w:p>
        </w:tc>
        <w:tc>
          <w:tcPr>
            <w:tcW w:w="8095" w:type="dxa"/>
          </w:tcPr>
          <w:p w14:paraId="5B0493CC" w14:textId="6C0FEE63" w:rsidR="66CD6C53" w:rsidRDefault="66CD6C53" w:rsidP="66CD6C53">
            <w:pPr>
              <w:rPr>
                <w:rFonts w:ascii="Calibri" w:hAnsi="Calibri" w:cs="Calibri"/>
              </w:rPr>
            </w:pPr>
          </w:p>
        </w:tc>
      </w:tr>
      <w:tr w:rsidR="00011861" w14:paraId="6240CF94" w14:textId="77777777" w:rsidTr="1692359E">
        <w:tc>
          <w:tcPr>
            <w:tcW w:w="1965" w:type="dxa"/>
          </w:tcPr>
          <w:p w14:paraId="41FF1D37" w14:textId="3827BA44" w:rsidR="00011861" w:rsidRPr="00A87D5B" w:rsidRDefault="00011861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v-FI"/>
              </w:rPr>
              <w:t>Underskrift:</w:t>
            </w:r>
          </w:p>
        </w:tc>
        <w:tc>
          <w:tcPr>
            <w:tcW w:w="8095" w:type="dxa"/>
          </w:tcPr>
          <w:p w14:paraId="7310B01A" w14:textId="77777777" w:rsidR="00011861" w:rsidRPr="00011861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74163DC8" w14:textId="7FEBAB44" w:rsidR="009D24C5" w:rsidRPr="001155F3" w:rsidRDefault="009D24C5" w:rsidP="009D24C5">
      <w:pPr>
        <w:ind w:right="-143"/>
        <w:rPr>
          <w:rFonts w:ascii="Calibri" w:hAnsi="Calibri" w:cs="Calibri"/>
          <w:lang w:val="sv-SE"/>
        </w:rPr>
      </w:pPr>
      <w:r>
        <w:rPr>
          <w:rFonts w:ascii="Calibri" w:hAnsi="Calibri" w:cs="Calibri"/>
          <w:lang w:val="sv-FI"/>
        </w:rPr>
        <w:t>Med denna försäkran bestyrker jag behovet av och rätten till inkluderingsstödet.</w:t>
      </w: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965"/>
        <w:gridCol w:w="8095"/>
      </w:tblGrid>
      <w:tr w:rsidR="009D24C5" w:rsidRPr="00F43314" w14:paraId="6D35B0CF" w14:textId="77777777" w:rsidTr="0018652C">
        <w:trPr>
          <w:trHeight w:val="466"/>
        </w:trPr>
        <w:tc>
          <w:tcPr>
            <w:tcW w:w="10060" w:type="dxa"/>
            <w:gridSpan w:val="2"/>
          </w:tcPr>
          <w:p w14:paraId="144D1BF1" w14:textId="3307C189" w:rsidR="009D24C5" w:rsidRPr="00F43314" w:rsidRDefault="007F65DC" w:rsidP="0018652C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sv-FI"/>
              </w:rPr>
              <w:t>I förmånstagarens ställe</w:t>
            </w:r>
          </w:p>
        </w:tc>
      </w:tr>
      <w:tr w:rsidR="009D24C5" w:rsidRPr="00F43314" w14:paraId="79CFC0E5" w14:textId="77777777" w:rsidTr="0018652C">
        <w:tc>
          <w:tcPr>
            <w:tcW w:w="1965" w:type="dxa"/>
          </w:tcPr>
          <w:p w14:paraId="3FCCE13F" w14:textId="77777777" w:rsidR="009D24C5" w:rsidRPr="00A87D5B" w:rsidRDefault="009D24C5" w:rsidP="0018652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v-FI"/>
              </w:rPr>
              <w:t>Datum:</w:t>
            </w:r>
          </w:p>
        </w:tc>
        <w:tc>
          <w:tcPr>
            <w:tcW w:w="8095" w:type="dxa"/>
          </w:tcPr>
          <w:p w14:paraId="31EA0508" w14:textId="77777777" w:rsidR="009D24C5" w:rsidRPr="00F43314" w:rsidRDefault="009D24C5" w:rsidP="0018652C">
            <w:pPr>
              <w:ind w:right="-143"/>
              <w:rPr>
                <w:rFonts w:ascii="Calibri" w:hAnsi="Calibri" w:cs="Calibri"/>
              </w:rPr>
            </w:pPr>
          </w:p>
        </w:tc>
      </w:tr>
      <w:tr w:rsidR="009D24C5" w14:paraId="5F250A22" w14:textId="77777777" w:rsidTr="0018652C">
        <w:trPr>
          <w:trHeight w:val="300"/>
        </w:trPr>
        <w:tc>
          <w:tcPr>
            <w:tcW w:w="1965" w:type="dxa"/>
          </w:tcPr>
          <w:p w14:paraId="32280BDA" w14:textId="77777777" w:rsidR="009D24C5" w:rsidRDefault="009D24C5" w:rsidP="0018652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v-FI"/>
              </w:rPr>
              <w:t>För- och efternamn:</w:t>
            </w:r>
          </w:p>
        </w:tc>
        <w:tc>
          <w:tcPr>
            <w:tcW w:w="8095" w:type="dxa"/>
          </w:tcPr>
          <w:p w14:paraId="455B6B02" w14:textId="77777777" w:rsidR="009D24C5" w:rsidRDefault="009D24C5" w:rsidP="0018652C">
            <w:pPr>
              <w:rPr>
                <w:rFonts w:ascii="Calibri" w:hAnsi="Calibri" w:cs="Calibri"/>
              </w:rPr>
            </w:pPr>
          </w:p>
        </w:tc>
      </w:tr>
      <w:tr w:rsidR="009D24C5" w14:paraId="49F1BBCD" w14:textId="77777777" w:rsidTr="0018652C">
        <w:tc>
          <w:tcPr>
            <w:tcW w:w="1965" w:type="dxa"/>
          </w:tcPr>
          <w:p w14:paraId="2B02B576" w14:textId="77777777" w:rsidR="009D24C5" w:rsidRPr="00A87D5B" w:rsidRDefault="009D24C5" w:rsidP="0018652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v-FI"/>
              </w:rPr>
              <w:t>Underskrift:</w:t>
            </w:r>
          </w:p>
        </w:tc>
        <w:tc>
          <w:tcPr>
            <w:tcW w:w="8095" w:type="dxa"/>
          </w:tcPr>
          <w:p w14:paraId="21F8340E" w14:textId="77777777" w:rsidR="009D24C5" w:rsidRPr="00011861" w:rsidRDefault="009D24C5" w:rsidP="0018652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468DDFF1" w14:textId="6CC48231" w:rsidR="00AB6743" w:rsidRPr="00F333CE" w:rsidRDefault="00AB6743" w:rsidP="0029524E">
      <w:pPr>
        <w:ind w:right="-143"/>
        <w:rPr>
          <w:rFonts w:ascii="Calibri" w:hAnsi="Calibri" w:cs="Calibri"/>
        </w:rPr>
      </w:pPr>
    </w:p>
    <w:sectPr w:rsidR="00AB6743" w:rsidRPr="00F333CE" w:rsidSect="004C4DDC">
      <w:headerReference w:type="default" r:id="rId11"/>
      <w:footerReference w:type="default" r:id="rId12"/>
      <w:pgSz w:w="11906" w:h="16838" w:code="9"/>
      <w:pgMar w:top="1560" w:right="1133" w:bottom="709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0A1B" w14:textId="77777777" w:rsidR="0061485A" w:rsidRDefault="0061485A">
      <w:pPr>
        <w:spacing w:line="240" w:lineRule="auto"/>
      </w:pPr>
      <w:r>
        <w:separator/>
      </w:r>
    </w:p>
  </w:endnote>
  <w:endnote w:type="continuationSeparator" w:id="0">
    <w:p w14:paraId="15A343D1" w14:textId="77777777" w:rsidR="0061485A" w:rsidRDefault="0061485A">
      <w:pPr>
        <w:spacing w:line="240" w:lineRule="auto"/>
      </w:pPr>
      <w:r>
        <w:continuationSeparator/>
      </w:r>
    </w:p>
  </w:endnote>
  <w:endnote w:type="continuationNotice" w:id="1">
    <w:p w14:paraId="086A0B78" w14:textId="77777777" w:rsidR="0061485A" w:rsidRDefault="0061485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77777777" w:rsidR="005C6D45" w:rsidRPr="00D60324" w:rsidRDefault="002F25A8">
        <w:pPr>
          <w:pStyle w:val="Alatunniste"/>
          <w:jc w:val="right"/>
          <w:rPr>
            <w:rFonts w:ascii="Calibri" w:hAnsi="Calibri" w:cs="Calibri"/>
            <w:sz w:val="20"/>
            <w:szCs w:val="20"/>
          </w:rPr>
        </w:pPr>
        <w:r>
          <w:rPr>
            <w:rFonts w:ascii="Calibri" w:hAnsi="Calibri" w:cs="Calibri"/>
            <w:sz w:val="20"/>
            <w:szCs w:val="20"/>
            <w:lang w:val="sv-FI"/>
          </w:rPr>
          <w:t xml:space="preserve">Sida | </w:t>
        </w:r>
        <w:r>
          <w:rPr>
            <w:rFonts w:ascii="Calibri" w:hAnsi="Calibri" w:cs="Calibri"/>
            <w:sz w:val="20"/>
            <w:szCs w:val="20"/>
            <w:lang w:val="sv-FI"/>
          </w:rPr>
          <w:fldChar w:fldCharType="begin"/>
        </w:r>
        <w:r>
          <w:rPr>
            <w:rFonts w:ascii="Calibri" w:hAnsi="Calibri" w:cs="Calibri"/>
            <w:sz w:val="20"/>
            <w:szCs w:val="20"/>
            <w:lang w:val="sv-FI"/>
          </w:rPr>
          <w:instrText xml:space="preserve"> PAGE   \* MERGEFORMAT </w:instrText>
        </w:r>
        <w:r>
          <w:rPr>
            <w:rFonts w:ascii="Calibri" w:hAnsi="Calibri" w:cs="Calibri"/>
            <w:sz w:val="20"/>
            <w:szCs w:val="20"/>
            <w:lang w:val="sv-FI"/>
          </w:rPr>
          <w:fldChar w:fldCharType="separate"/>
        </w:r>
        <w:r>
          <w:rPr>
            <w:rFonts w:ascii="Calibri" w:hAnsi="Calibri" w:cs="Calibri"/>
            <w:noProof/>
            <w:sz w:val="20"/>
            <w:szCs w:val="20"/>
            <w:lang w:val="sv-FI"/>
          </w:rPr>
          <w:t>7</w:t>
        </w:r>
        <w:r>
          <w:rPr>
            <w:rFonts w:ascii="Calibri" w:hAnsi="Calibri" w:cs="Calibri"/>
            <w:noProof/>
            <w:sz w:val="20"/>
            <w:szCs w:val="20"/>
            <w:lang w:val="sv-FI"/>
          </w:rPr>
          <w:fldChar w:fldCharType="end"/>
        </w:r>
        <w:r>
          <w:rPr>
            <w:rFonts w:ascii="Calibri" w:hAnsi="Calibri" w:cs="Calibri"/>
            <w:sz w:val="20"/>
            <w:szCs w:val="20"/>
            <w:lang w:val="sv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4D35" w14:textId="77777777" w:rsidR="0061485A" w:rsidRDefault="0061485A">
      <w:pPr>
        <w:spacing w:line="240" w:lineRule="auto"/>
      </w:pPr>
      <w:r>
        <w:separator/>
      </w:r>
    </w:p>
  </w:footnote>
  <w:footnote w:type="continuationSeparator" w:id="0">
    <w:p w14:paraId="177C56D6" w14:textId="77777777" w:rsidR="0061485A" w:rsidRDefault="0061485A">
      <w:pPr>
        <w:spacing w:line="240" w:lineRule="auto"/>
      </w:pPr>
      <w:r>
        <w:continuationSeparator/>
      </w:r>
    </w:p>
  </w:footnote>
  <w:footnote w:type="continuationNotice" w:id="1">
    <w:p w14:paraId="0763799F" w14:textId="77777777" w:rsidR="0061485A" w:rsidRDefault="0061485A">
      <w:pPr>
        <w:spacing w:before="0" w:line="240" w:lineRule="auto"/>
      </w:pPr>
    </w:p>
  </w:footnote>
  <w:footnote w:id="2">
    <w:p w14:paraId="557C5644" w14:textId="5FE412C7" w:rsidR="00C06C03" w:rsidRPr="00574F55" w:rsidRDefault="00C06C03" w:rsidP="00C06C03">
      <w:pPr>
        <w:pStyle w:val="Alaviitteenteksti"/>
        <w:rPr>
          <w:rFonts w:ascii="Calibri" w:hAnsi="Calibri" w:cs="Calibri"/>
          <w:sz w:val="20"/>
        </w:rPr>
      </w:pPr>
      <w:r>
        <w:rPr>
          <w:rStyle w:val="Alaviitteenviite"/>
          <w:rFonts w:ascii="Calibri" w:hAnsi="Calibri" w:cs="Calibri"/>
          <w:sz w:val="20"/>
          <w:lang w:val="sv-FI"/>
        </w:rPr>
        <w:footnoteRef/>
      </w:r>
      <w:r>
        <w:rPr>
          <w:rFonts w:ascii="Calibri" w:hAnsi="Calibri" w:cs="Calibri"/>
          <w:sz w:val="20"/>
          <w:lang w:val="sv-FI"/>
        </w:rPr>
        <w:t xml:space="preserve"> Se</w:t>
      </w:r>
      <w:hyperlink r:id="rId1" w:history="1">
        <w:r>
          <w:rPr>
            <w:rStyle w:val="Hyperlinkki"/>
            <w:rFonts w:ascii="Calibri" w:hAnsi="Calibri" w:cs="Calibri"/>
            <w:sz w:val="20"/>
            <w:lang w:val="sv-FI"/>
          </w:rPr>
          <w:t>https://ec.europa.eu/programmes/erasmus-plus/resources/implementation-guidelines-erasmus-and-european-solidarity-corps-inclusion-and-diversity_en</w:t>
        </w:r>
      </w:hyperlink>
      <w:r>
        <w:rPr>
          <w:rFonts w:ascii="Calibri" w:hAnsi="Calibri" w:cs="Calibri"/>
          <w:sz w:val="20"/>
          <w:lang w:val="sv-FI"/>
        </w:rPr>
        <w:t xml:space="preserve">  </w:t>
      </w:r>
    </w:p>
  </w:footnote>
  <w:footnote w:id="3">
    <w:p w14:paraId="43D9421A" w14:textId="7B4A40F4" w:rsidR="00FE5948" w:rsidRDefault="00FE5948">
      <w:pPr>
        <w:pStyle w:val="Alaviitteenteksti"/>
      </w:pPr>
      <w:r>
        <w:rPr>
          <w:rStyle w:val="Alaviitteenviite"/>
          <w:b/>
          <w:bCs/>
          <w:sz w:val="20"/>
          <w:lang w:val="sv-FI"/>
        </w:rPr>
        <w:footnoteRef/>
      </w:r>
      <w:r>
        <w:rPr>
          <w:b/>
          <w:bCs/>
          <w:sz w:val="20"/>
          <w:lang w:val="sv-FI"/>
        </w:rPr>
        <w:t xml:space="preserve"> </w:t>
      </w:r>
      <w:r w:rsidRPr="001155F3">
        <w:rPr>
          <w:rFonts w:ascii="Calibri" w:hAnsi="Calibri"/>
          <w:sz w:val="20"/>
          <w:lang w:val="sv-FI"/>
        </w:rPr>
        <w:t>Deltagarens ID i Beneficiary Module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1CE9E" w14:textId="6D69B981" w:rsidR="00E81236" w:rsidRPr="00F06356" w:rsidRDefault="009738B1" w:rsidP="00F06356">
    <w:pPr>
      <w:pStyle w:val="Yltunniste"/>
      <w:ind w:left="7797"/>
      <w:rPr>
        <w:rFonts w:ascii="Calibri" w:hAnsi="Calibri"/>
        <w:i/>
        <w:iCs/>
        <w:sz w:val="22"/>
      </w:rPr>
    </w:pPr>
    <w:r w:rsidRPr="00F06356">
      <w:rPr>
        <w:rFonts w:ascii="Calibri" w:hAnsi="Calibri"/>
        <w:i/>
        <w:iCs/>
        <w:noProof/>
        <w:sz w:val="22"/>
        <w:lang w:val="sv-F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086881" wp14:editId="7AAA379C">
              <wp:simplePos x="0" y="0"/>
              <wp:positionH relativeFrom="column">
                <wp:posOffset>-235585</wp:posOffset>
              </wp:positionH>
              <wp:positionV relativeFrom="paragraph">
                <wp:posOffset>-87630</wp:posOffset>
              </wp:positionV>
              <wp:extent cx="2641600" cy="768350"/>
              <wp:effectExtent l="0" t="0" r="6350" b="0"/>
              <wp:wrapNone/>
              <wp:docPr id="2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1600" cy="768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DAF3D4" w14:textId="7BA7CF1A" w:rsidR="009738B1" w:rsidRDefault="001155F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FC1186C" wp14:editId="45F7E02C">
                                <wp:extent cx="1381125" cy="486643"/>
                                <wp:effectExtent l="0" t="0" r="0" b="8890"/>
                                <wp:docPr id="4" name="Kuva 4" descr="Kuva, joka sisältää kohteen Fontti, teksti, Grafiikka, kuvakaappaus&#10;&#10;Kuvaus luotu automaattisest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Kuva 1" descr="Kuva, joka sisältää kohteen Fontti, teksti, Grafiikka, kuvakaappaus&#10;&#10;Kuvaus luotu automaattisesti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96202" cy="49195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086881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style="position:absolute;left:0;text-align:left;margin-left:-18.55pt;margin-top:-6.9pt;width:208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" fillcolor="white [3201]" stroked="f" strokeweight=".5pt">
              <v:textbox>
                <w:txbxContent>
                  <w:p w14:paraId="29DAF3D4" w14:textId="7BA7CF1A" w:rsidR="009738B1" w:rsidRDefault="001155F3">
                    <w:r>
                      <w:rPr>
                        <w:noProof/>
                      </w:rPr>
                      <w:drawing>
                        <wp:inline distT="0" distB="0" distL="0" distR="0" wp14:anchorId="6FC1186C" wp14:editId="45F7E02C">
                          <wp:extent cx="1381125" cy="486643"/>
                          <wp:effectExtent l="0" t="0" r="0" b="8890"/>
                          <wp:docPr id="4" name="Kuva 4" descr="Kuva, joka sisältää kohteen Fontti, teksti, Grafiikka, kuvakaappaus&#10;&#10;Kuvaus luotu automaattisest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Kuva 1" descr="Kuva, joka sisältää kohteen Fontti, teksti, Grafiikka, kuvakaappaus&#10;&#10;Kuvaus luotu automaattisesti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96202" cy="4919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F06356">
      <w:rPr>
        <w:rFonts w:ascii="Calibri" w:hAnsi="Calibri"/>
        <w:i/>
        <w:iCs/>
        <w:sz w:val="22"/>
        <w:lang w:val="sv-FI"/>
      </w:rPr>
      <w:t>Erasmus+ Youth</w:t>
    </w:r>
    <w:r w:rsidR="00F06356">
      <w:rPr>
        <w:rFonts w:ascii="Calibri" w:hAnsi="Calibri"/>
        <w:i/>
        <w:iCs/>
        <w:sz w:val="22"/>
      </w:rPr>
      <w:br/>
    </w:r>
    <w:r w:rsidR="00E81236" w:rsidRPr="00F06356">
      <w:rPr>
        <w:rFonts w:ascii="Calibri" w:hAnsi="Calibri"/>
        <w:i/>
        <w:iCs/>
        <w:sz w:val="22"/>
        <w:lang w:val="sv-FI"/>
      </w:rPr>
      <w:t>Försäkran – Inkludering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DE6DBA"/>
    <w:multiLevelType w:val="hybridMultilevel"/>
    <w:tmpl w:val="6E74E4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20C5F"/>
    <w:multiLevelType w:val="hybridMultilevel"/>
    <w:tmpl w:val="8DBCDC04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59074414">
    <w:abstractNumId w:val="15"/>
  </w:num>
  <w:num w:numId="2" w16cid:durableId="1742368416">
    <w:abstractNumId w:val="8"/>
  </w:num>
  <w:num w:numId="3" w16cid:durableId="556478340">
    <w:abstractNumId w:val="7"/>
  </w:num>
  <w:num w:numId="4" w16cid:durableId="22832703">
    <w:abstractNumId w:val="6"/>
  </w:num>
  <w:num w:numId="5" w16cid:durableId="1741900349">
    <w:abstractNumId w:val="5"/>
  </w:num>
  <w:num w:numId="6" w16cid:durableId="1443763860">
    <w:abstractNumId w:val="4"/>
  </w:num>
  <w:num w:numId="7" w16cid:durableId="1193691942">
    <w:abstractNumId w:val="3"/>
  </w:num>
  <w:num w:numId="8" w16cid:durableId="873032743">
    <w:abstractNumId w:val="2"/>
  </w:num>
  <w:num w:numId="9" w16cid:durableId="1805193893">
    <w:abstractNumId w:val="1"/>
  </w:num>
  <w:num w:numId="10" w16cid:durableId="839926646">
    <w:abstractNumId w:val="0"/>
  </w:num>
  <w:num w:numId="11" w16cid:durableId="43723239">
    <w:abstractNumId w:val="14"/>
  </w:num>
  <w:num w:numId="12" w16cid:durableId="320543241">
    <w:abstractNumId w:val="10"/>
  </w:num>
  <w:num w:numId="13" w16cid:durableId="967932344">
    <w:abstractNumId w:val="13"/>
  </w:num>
  <w:num w:numId="14" w16cid:durableId="323123908">
    <w:abstractNumId w:val="11"/>
  </w:num>
  <w:num w:numId="15" w16cid:durableId="1360089210">
    <w:abstractNumId w:val="9"/>
  </w:num>
  <w:num w:numId="16" w16cid:durableId="1191721814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64" w:dllVersion="0" w:nlCheck="1" w:checkStyle="0"/>
  <w:activeWritingStyle w:appName="MSWord" w:lang="fi-FI" w:vendorID="64" w:dllVersion="0" w:nlCheck="1" w:checkStyle="0"/>
  <w:activeWritingStyle w:appName="MSWord" w:lang="sv-SE" w:vendorID="64" w:dllVersion="0" w:nlCheck="1" w:checkStyle="0"/>
  <w:activeWritingStyle w:appName="MSWord" w:lang="sv-FI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11861"/>
    <w:rsid w:val="000131B4"/>
    <w:rsid w:val="00016748"/>
    <w:rsid w:val="000364FE"/>
    <w:rsid w:val="00050B37"/>
    <w:rsid w:val="00052C5C"/>
    <w:rsid w:val="000575DE"/>
    <w:rsid w:val="00057B6D"/>
    <w:rsid w:val="00062020"/>
    <w:rsid w:val="0006567E"/>
    <w:rsid w:val="0007163B"/>
    <w:rsid w:val="00074281"/>
    <w:rsid w:val="000760DB"/>
    <w:rsid w:val="00082751"/>
    <w:rsid w:val="00083941"/>
    <w:rsid w:val="000924F7"/>
    <w:rsid w:val="0009275F"/>
    <w:rsid w:val="0009376C"/>
    <w:rsid w:val="00097785"/>
    <w:rsid w:val="000A0131"/>
    <w:rsid w:val="000A1A06"/>
    <w:rsid w:val="000B6C2A"/>
    <w:rsid w:val="000C7ABD"/>
    <w:rsid w:val="000D74CF"/>
    <w:rsid w:val="000E46B7"/>
    <w:rsid w:val="000E7F16"/>
    <w:rsid w:val="000F00E7"/>
    <w:rsid w:val="000F0E76"/>
    <w:rsid w:val="001004E1"/>
    <w:rsid w:val="00107CBA"/>
    <w:rsid w:val="00107FF8"/>
    <w:rsid w:val="00110C6F"/>
    <w:rsid w:val="001119D6"/>
    <w:rsid w:val="001155F3"/>
    <w:rsid w:val="00117796"/>
    <w:rsid w:val="0011783A"/>
    <w:rsid w:val="00122C12"/>
    <w:rsid w:val="00123AD6"/>
    <w:rsid w:val="00125AB3"/>
    <w:rsid w:val="00126DED"/>
    <w:rsid w:val="001315EA"/>
    <w:rsid w:val="00134220"/>
    <w:rsid w:val="00140549"/>
    <w:rsid w:val="00141443"/>
    <w:rsid w:val="00150559"/>
    <w:rsid w:val="001514D6"/>
    <w:rsid w:val="00166857"/>
    <w:rsid w:val="0016766E"/>
    <w:rsid w:val="00170063"/>
    <w:rsid w:val="001740B1"/>
    <w:rsid w:val="001748B4"/>
    <w:rsid w:val="00175643"/>
    <w:rsid w:val="00176282"/>
    <w:rsid w:val="00180D75"/>
    <w:rsid w:val="00185FE4"/>
    <w:rsid w:val="0019352E"/>
    <w:rsid w:val="00196603"/>
    <w:rsid w:val="001A081D"/>
    <w:rsid w:val="001B1994"/>
    <w:rsid w:val="001B2338"/>
    <w:rsid w:val="001B5E96"/>
    <w:rsid w:val="001C189D"/>
    <w:rsid w:val="001C6186"/>
    <w:rsid w:val="001D69AC"/>
    <w:rsid w:val="001E4BC1"/>
    <w:rsid w:val="001F0C33"/>
    <w:rsid w:val="001F2DF0"/>
    <w:rsid w:val="001F4FA4"/>
    <w:rsid w:val="001F6B06"/>
    <w:rsid w:val="00201A5E"/>
    <w:rsid w:val="002061A9"/>
    <w:rsid w:val="002079F1"/>
    <w:rsid w:val="00210D1A"/>
    <w:rsid w:val="00211A23"/>
    <w:rsid w:val="0021426C"/>
    <w:rsid w:val="0021739B"/>
    <w:rsid w:val="00217B64"/>
    <w:rsid w:val="002208C2"/>
    <w:rsid w:val="00226C3A"/>
    <w:rsid w:val="00227781"/>
    <w:rsid w:val="00235579"/>
    <w:rsid w:val="0025123C"/>
    <w:rsid w:val="00256A1C"/>
    <w:rsid w:val="00257FAA"/>
    <w:rsid w:val="00263340"/>
    <w:rsid w:val="00263938"/>
    <w:rsid w:val="00263F6B"/>
    <w:rsid w:val="00264260"/>
    <w:rsid w:val="00271A4E"/>
    <w:rsid w:val="00277AC2"/>
    <w:rsid w:val="00277ACB"/>
    <w:rsid w:val="00280036"/>
    <w:rsid w:val="0029524E"/>
    <w:rsid w:val="00295335"/>
    <w:rsid w:val="002962EE"/>
    <w:rsid w:val="002A42FF"/>
    <w:rsid w:val="002A7772"/>
    <w:rsid w:val="002A7D84"/>
    <w:rsid w:val="002B1D3D"/>
    <w:rsid w:val="002C1E69"/>
    <w:rsid w:val="002C438C"/>
    <w:rsid w:val="002C6EC0"/>
    <w:rsid w:val="002D1D11"/>
    <w:rsid w:val="002D1E5B"/>
    <w:rsid w:val="002D245E"/>
    <w:rsid w:val="002E78EB"/>
    <w:rsid w:val="002F0DC0"/>
    <w:rsid w:val="002F133F"/>
    <w:rsid w:val="002F167A"/>
    <w:rsid w:val="002F25A8"/>
    <w:rsid w:val="00300FF6"/>
    <w:rsid w:val="003059FC"/>
    <w:rsid w:val="00325E28"/>
    <w:rsid w:val="003269DE"/>
    <w:rsid w:val="003300AC"/>
    <w:rsid w:val="003407A9"/>
    <w:rsid w:val="00340DC9"/>
    <w:rsid w:val="003429F1"/>
    <w:rsid w:val="003476F9"/>
    <w:rsid w:val="00350BD5"/>
    <w:rsid w:val="00351A47"/>
    <w:rsid w:val="003534BD"/>
    <w:rsid w:val="003578C1"/>
    <w:rsid w:val="00361CB7"/>
    <w:rsid w:val="003651D6"/>
    <w:rsid w:val="003700E2"/>
    <w:rsid w:val="003710DE"/>
    <w:rsid w:val="00374572"/>
    <w:rsid w:val="003771FE"/>
    <w:rsid w:val="003801C0"/>
    <w:rsid w:val="0038175C"/>
    <w:rsid w:val="003A0EE3"/>
    <w:rsid w:val="003B3399"/>
    <w:rsid w:val="003B3487"/>
    <w:rsid w:val="003C23B3"/>
    <w:rsid w:val="003C428A"/>
    <w:rsid w:val="003C7BD7"/>
    <w:rsid w:val="003D4928"/>
    <w:rsid w:val="003E6946"/>
    <w:rsid w:val="003E7483"/>
    <w:rsid w:val="003F67F4"/>
    <w:rsid w:val="003F705D"/>
    <w:rsid w:val="00410B4C"/>
    <w:rsid w:val="00411123"/>
    <w:rsid w:val="00421E43"/>
    <w:rsid w:val="00421EF3"/>
    <w:rsid w:val="00430599"/>
    <w:rsid w:val="00436B72"/>
    <w:rsid w:val="00436C9D"/>
    <w:rsid w:val="004421DA"/>
    <w:rsid w:val="00444AE8"/>
    <w:rsid w:val="00444F02"/>
    <w:rsid w:val="0045E498"/>
    <w:rsid w:val="00462CC4"/>
    <w:rsid w:val="00464F4A"/>
    <w:rsid w:val="00465FD3"/>
    <w:rsid w:val="004845DF"/>
    <w:rsid w:val="00490CC6"/>
    <w:rsid w:val="00496291"/>
    <w:rsid w:val="004A41A5"/>
    <w:rsid w:val="004A6819"/>
    <w:rsid w:val="004B0AFE"/>
    <w:rsid w:val="004B2D82"/>
    <w:rsid w:val="004B56DA"/>
    <w:rsid w:val="004B58F7"/>
    <w:rsid w:val="004C2ED4"/>
    <w:rsid w:val="004C4DDC"/>
    <w:rsid w:val="004D5B68"/>
    <w:rsid w:val="004D66F8"/>
    <w:rsid w:val="004E0176"/>
    <w:rsid w:val="004E1CA4"/>
    <w:rsid w:val="004E2B5B"/>
    <w:rsid w:val="004E2DF1"/>
    <w:rsid w:val="004F04BD"/>
    <w:rsid w:val="004F05F9"/>
    <w:rsid w:val="004F1582"/>
    <w:rsid w:val="00501535"/>
    <w:rsid w:val="00501543"/>
    <w:rsid w:val="0050215D"/>
    <w:rsid w:val="00507105"/>
    <w:rsid w:val="00511912"/>
    <w:rsid w:val="005126EB"/>
    <w:rsid w:val="00512AFE"/>
    <w:rsid w:val="00513CF4"/>
    <w:rsid w:val="00535544"/>
    <w:rsid w:val="00536026"/>
    <w:rsid w:val="00540499"/>
    <w:rsid w:val="005436D8"/>
    <w:rsid w:val="005509B2"/>
    <w:rsid w:val="00552580"/>
    <w:rsid w:val="005556DB"/>
    <w:rsid w:val="00555964"/>
    <w:rsid w:val="005637DB"/>
    <w:rsid w:val="00574F55"/>
    <w:rsid w:val="005752A0"/>
    <w:rsid w:val="0057567C"/>
    <w:rsid w:val="005763F3"/>
    <w:rsid w:val="00576AB1"/>
    <w:rsid w:val="00577CF4"/>
    <w:rsid w:val="00593988"/>
    <w:rsid w:val="005972DA"/>
    <w:rsid w:val="005974E3"/>
    <w:rsid w:val="005A7153"/>
    <w:rsid w:val="005B6025"/>
    <w:rsid w:val="005B6403"/>
    <w:rsid w:val="005C6D45"/>
    <w:rsid w:val="005D1D67"/>
    <w:rsid w:val="005D27A1"/>
    <w:rsid w:val="005D2FA2"/>
    <w:rsid w:val="005D58F7"/>
    <w:rsid w:val="005D6E0C"/>
    <w:rsid w:val="005D7781"/>
    <w:rsid w:val="005E2533"/>
    <w:rsid w:val="005E3F1A"/>
    <w:rsid w:val="005F36A6"/>
    <w:rsid w:val="005F64DB"/>
    <w:rsid w:val="006133DF"/>
    <w:rsid w:val="0061485A"/>
    <w:rsid w:val="00617D63"/>
    <w:rsid w:val="00622525"/>
    <w:rsid w:val="00622602"/>
    <w:rsid w:val="00643D1A"/>
    <w:rsid w:val="00646B8D"/>
    <w:rsid w:val="006672FB"/>
    <w:rsid w:val="00673C3A"/>
    <w:rsid w:val="00674588"/>
    <w:rsid w:val="006827C4"/>
    <w:rsid w:val="00695CB8"/>
    <w:rsid w:val="00697F06"/>
    <w:rsid w:val="006A75B2"/>
    <w:rsid w:val="006A7B57"/>
    <w:rsid w:val="006B1BE7"/>
    <w:rsid w:val="006B1E8B"/>
    <w:rsid w:val="006C1183"/>
    <w:rsid w:val="006C527B"/>
    <w:rsid w:val="006D22E4"/>
    <w:rsid w:val="006D44C5"/>
    <w:rsid w:val="006D5215"/>
    <w:rsid w:val="006E5C4C"/>
    <w:rsid w:val="006E6C15"/>
    <w:rsid w:val="006F0D13"/>
    <w:rsid w:val="006F50C0"/>
    <w:rsid w:val="0070139F"/>
    <w:rsid w:val="00704638"/>
    <w:rsid w:val="007120E5"/>
    <w:rsid w:val="00713672"/>
    <w:rsid w:val="0073562D"/>
    <w:rsid w:val="0074030C"/>
    <w:rsid w:val="007508A1"/>
    <w:rsid w:val="0075199D"/>
    <w:rsid w:val="00754D32"/>
    <w:rsid w:val="007600ED"/>
    <w:rsid w:val="007720C9"/>
    <w:rsid w:val="00783E84"/>
    <w:rsid w:val="0078641B"/>
    <w:rsid w:val="007915D8"/>
    <w:rsid w:val="007A498C"/>
    <w:rsid w:val="007A7086"/>
    <w:rsid w:val="007A77A2"/>
    <w:rsid w:val="007B07DE"/>
    <w:rsid w:val="007B7592"/>
    <w:rsid w:val="007C051D"/>
    <w:rsid w:val="007E088D"/>
    <w:rsid w:val="007E6C8D"/>
    <w:rsid w:val="007F0342"/>
    <w:rsid w:val="007F1429"/>
    <w:rsid w:val="007F3BFF"/>
    <w:rsid w:val="007F65DC"/>
    <w:rsid w:val="007F7E7C"/>
    <w:rsid w:val="00802C04"/>
    <w:rsid w:val="0080611F"/>
    <w:rsid w:val="008142FA"/>
    <w:rsid w:val="00823C06"/>
    <w:rsid w:val="0082639B"/>
    <w:rsid w:val="008270A2"/>
    <w:rsid w:val="0083427C"/>
    <w:rsid w:val="008437A0"/>
    <w:rsid w:val="00852FD0"/>
    <w:rsid w:val="00853F77"/>
    <w:rsid w:val="008665BF"/>
    <w:rsid w:val="00866EE6"/>
    <w:rsid w:val="008738F6"/>
    <w:rsid w:val="0087618E"/>
    <w:rsid w:val="00877640"/>
    <w:rsid w:val="0088402C"/>
    <w:rsid w:val="00885CE1"/>
    <w:rsid w:val="00887B5B"/>
    <w:rsid w:val="008907FF"/>
    <w:rsid w:val="00890A6E"/>
    <w:rsid w:val="0089226B"/>
    <w:rsid w:val="00892815"/>
    <w:rsid w:val="008A213B"/>
    <w:rsid w:val="008A4973"/>
    <w:rsid w:val="008B696C"/>
    <w:rsid w:val="008B6AA5"/>
    <w:rsid w:val="008B6BEE"/>
    <w:rsid w:val="008C08EB"/>
    <w:rsid w:val="008C47C3"/>
    <w:rsid w:val="008C5085"/>
    <w:rsid w:val="008D1E79"/>
    <w:rsid w:val="008D52D7"/>
    <w:rsid w:val="008F648C"/>
    <w:rsid w:val="008F78D7"/>
    <w:rsid w:val="009024D4"/>
    <w:rsid w:val="0090386E"/>
    <w:rsid w:val="009068F8"/>
    <w:rsid w:val="00906C8C"/>
    <w:rsid w:val="00911222"/>
    <w:rsid w:val="0091145D"/>
    <w:rsid w:val="00914ADC"/>
    <w:rsid w:val="009200C1"/>
    <w:rsid w:val="00945719"/>
    <w:rsid w:val="00945D99"/>
    <w:rsid w:val="00956705"/>
    <w:rsid w:val="009662C5"/>
    <w:rsid w:val="00967018"/>
    <w:rsid w:val="009721B3"/>
    <w:rsid w:val="009738B1"/>
    <w:rsid w:val="00977F7E"/>
    <w:rsid w:val="00980085"/>
    <w:rsid w:val="00985758"/>
    <w:rsid w:val="0098602D"/>
    <w:rsid w:val="009928A6"/>
    <w:rsid w:val="009933E7"/>
    <w:rsid w:val="00997127"/>
    <w:rsid w:val="009A688B"/>
    <w:rsid w:val="009B5DF7"/>
    <w:rsid w:val="009B63C6"/>
    <w:rsid w:val="009C1303"/>
    <w:rsid w:val="009D1AF7"/>
    <w:rsid w:val="009D216F"/>
    <w:rsid w:val="009D24C5"/>
    <w:rsid w:val="009D3248"/>
    <w:rsid w:val="009E2BA8"/>
    <w:rsid w:val="009E515A"/>
    <w:rsid w:val="009F01E0"/>
    <w:rsid w:val="00A02701"/>
    <w:rsid w:val="00A04494"/>
    <w:rsid w:val="00A044FD"/>
    <w:rsid w:val="00A05B5A"/>
    <w:rsid w:val="00A1305D"/>
    <w:rsid w:val="00A15C6F"/>
    <w:rsid w:val="00A27AC4"/>
    <w:rsid w:val="00A321A1"/>
    <w:rsid w:val="00A40C50"/>
    <w:rsid w:val="00A47FC2"/>
    <w:rsid w:val="00A5061F"/>
    <w:rsid w:val="00A54594"/>
    <w:rsid w:val="00A6331A"/>
    <w:rsid w:val="00A64FC5"/>
    <w:rsid w:val="00A65E8A"/>
    <w:rsid w:val="00A715D7"/>
    <w:rsid w:val="00A72150"/>
    <w:rsid w:val="00A72A81"/>
    <w:rsid w:val="00A83314"/>
    <w:rsid w:val="00A87896"/>
    <w:rsid w:val="00A87D5B"/>
    <w:rsid w:val="00A91462"/>
    <w:rsid w:val="00A940ED"/>
    <w:rsid w:val="00AA3615"/>
    <w:rsid w:val="00AB247D"/>
    <w:rsid w:val="00AB3281"/>
    <w:rsid w:val="00AB6743"/>
    <w:rsid w:val="00AC1EE7"/>
    <w:rsid w:val="00AD0E86"/>
    <w:rsid w:val="00AD478A"/>
    <w:rsid w:val="00AD4D9D"/>
    <w:rsid w:val="00AE3C7D"/>
    <w:rsid w:val="00AE6ACC"/>
    <w:rsid w:val="00AF0E84"/>
    <w:rsid w:val="00AF3BC1"/>
    <w:rsid w:val="00AF4CAD"/>
    <w:rsid w:val="00B109BF"/>
    <w:rsid w:val="00B21024"/>
    <w:rsid w:val="00B377D5"/>
    <w:rsid w:val="00B421C9"/>
    <w:rsid w:val="00B430DB"/>
    <w:rsid w:val="00B50739"/>
    <w:rsid w:val="00B570D7"/>
    <w:rsid w:val="00B650C6"/>
    <w:rsid w:val="00B66A14"/>
    <w:rsid w:val="00B67F52"/>
    <w:rsid w:val="00B71374"/>
    <w:rsid w:val="00B7381F"/>
    <w:rsid w:val="00B83674"/>
    <w:rsid w:val="00B8779C"/>
    <w:rsid w:val="00B904DD"/>
    <w:rsid w:val="00B90BEF"/>
    <w:rsid w:val="00B94E69"/>
    <w:rsid w:val="00B97A7B"/>
    <w:rsid w:val="00BA1E57"/>
    <w:rsid w:val="00BA4DAB"/>
    <w:rsid w:val="00BA4FDA"/>
    <w:rsid w:val="00BA63C2"/>
    <w:rsid w:val="00BB2039"/>
    <w:rsid w:val="00BC6939"/>
    <w:rsid w:val="00BC6C76"/>
    <w:rsid w:val="00BC6FED"/>
    <w:rsid w:val="00BD036E"/>
    <w:rsid w:val="00BD0523"/>
    <w:rsid w:val="00BD0BC4"/>
    <w:rsid w:val="00BD4907"/>
    <w:rsid w:val="00BE0E69"/>
    <w:rsid w:val="00BE1875"/>
    <w:rsid w:val="00BE45C8"/>
    <w:rsid w:val="00BE5464"/>
    <w:rsid w:val="00BE5A40"/>
    <w:rsid w:val="00BF0634"/>
    <w:rsid w:val="00BF2331"/>
    <w:rsid w:val="00BF4695"/>
    <w:rsid w:val="00BF47A6"/>
    <w:rsid w:val="00BF59DD"/>
    <w:rsid w:val="00BF7463"/>
    <w:rsid w:val="00C06C03"/>
    <w:rsid w:val="00C11238"/>
    <w:rsid w:val="00C30889"/>
    <w:rsid w:val="00C32384"/>
    <w:rsid w:val="00C36DB4"/>
    <w:rsid w:val="00C47262"/>
    <w:rsid w:val="00C531AF"/>
    <w:rsid w:val="00C5493D"/>
    <w:rsid w:val="00C55094"/>
    <w:rsid w:val="00C563CC"/>
    <w:rsid w:val="00C733D4"/>
    <w:rsid w:val="00C90A2E"/>
    <w:rsid w:val="00CA252F"/>
    <w:rsid w:val="00CA4426"/>
    <w:rsid w:val="00CA4E61"/>
    <w:rsid w:val="00CA669E"/>
    <w:rsid w:val="00CB0E50"/>
    <w:rsid w:val="00CB3407"/>
    <w:rsid w:val="00CB4185"/>
    <w:rsid w:val="00CB4609"/>
    <w:rsid w:val="00CB4E61"/>
    <w:rsid w:val="00CB54B1"/>
    <w:rsid w:val="00CC06DA"/>
    <w:rsid w:val="00CC3A72"/>
    <w:rsid w:val="00CC5861"/>
    <w:rsid w:val="00CC688D"/>
    <w:rsid w:val="00CC7F19"/>
    <w:rsid w:val="00CD591C"/>
    <w:rsid w:val="00CE2015"/>
    <w:rsid w:val="00CE490F"/>
    <w:rsid w:val="00CF3E2D"/>
    <w:rsid w:val="00D05390"/>
    <w:rsid w:val="00D056DD"/>
    <w:rsid w:val="00D1590E"/>
    <w:rsid w:val="00D30B81"/>
    <w:rsid w:val="00D35066"/>
    <w:rsid w:val="00D35908"/>
    <w:rsid w:val="00D3649E"/>
    <w:rsid w:val="00D41A78"/>
    <w:rsid w:val="00D53266"/>
    <w:rsid w:val="00D5466A"/>
    <w:rsid w:val="00D60324"/>
    <w:rsid w:val="00D60F63"/>
    <w:rsid w:val="00D65327"/>
    <w:rsid w:val="00D674CB"/>
    <w:rsid w:val="00D75667"/>
    <w:rsid w:val="00D81289"/>
    <w:rsid w:val="00D847F8"/>
    <w:rsid w:val="00D9533C"/>
    <w:rsid w:val="00DA010D"/>
    <w:rsid w:val="00DA1AEF"/>
    <w:rsid w:val="00DA6AA5"/>
    <w:rsid w:val="00DB2C1C"/>
    <w:rsid w:val="00DB6BE3"/>
    <w:rsid w:val="00DC1BD8"/>
    <w:rsid w:val="00DC4879"/>
    <w:rsid w:val="00DC57C8"/>
    <w:rsid w:val="00DD0CDB"/>
    <w:rsid w:val="00DE3EA9"/>
    <w:rsid w:val="00DE6D8B"/>
    <w:rsid w:val="00DF0FDA"/>
    <w:rsid w:val="00E0157B"/>
    <w:rsid w:val="00E04A60"/>
    <w:rsid w:val="00E11E2E"/>
    <w:rsid w:val="00E142DA"/>
    <w:rsid w:val="00E16F51"/>
    <w:rsid w:val="00E23764"/>
    <w:rsid w:val="00E2631C"/>
    <w:rsid w:val="00E338C4"/>
    <w:rsid w:val="00E377E5"/>
    <w:rsid w:val="00E409E3"/>
    <w:rsid w:val="00E42294"/>
    <w:rsid w:val="00E43528"/>
    <w:rsid w:val="00E46955"/>
    <w:rsid w:val="00E513CA"/>
    <w:rsid w:val="00E53239"/>
    <w:rsid w:val="00E61C6C"/>
    <w:rsid w:val="00E76753"/>
    <w:rsid w:val="00E81236"/>
    <w:rsid w:val="00E82CC1"/>
    <w:rsid w:val="00E92114"/>
    <w:rsid w:val="00E93368"/>
    <w:rsid w:val="00E9758C"/>
    <w:rsid w:val="00EA49A7"/>
    <w:rsid w:val="00EB0200"/>
    <w:rsid w:val="00EB0B6E"/>
    <w:rsid w:val="00EB41A8"/>
    <w:rsid w:val="00EB430B"/>
    <w:rsid w:val="00EB64BE"/>
    <w:rsid w:val="00EC2055"/>
    <w:rsid w:val="00EC5A28"/>
    <w:rsid w:val="00EC6ACE"/>
    <w:rsid w:val="00ED3585"/>
    <w:rsid w:val="00EE21A1"/>
    <w:rsid w:val="00EE5285"/>
    <w:rsid w:val="00EE70C1"/>
    <w:rsid w:val="00EF0644"/>
    <w:rsid w:val="00F06356"/>
    <w:rsid w:val="00F13FDB"/>
    <w:rsid w:val="00F15E08"/>
    <w:rsid w:val="00F169E1"/>
    <w:rsid w:val="00F172D2"/>
    <w:rsid w:val="00F22125"/>
    <w:rsid w:val="00F265CF"/>
    <w:rsid w:val="00F3010F"/>
    <w:rsid w:val="00F333CE"/>
    <w:rsid w:val="00F3598B"/>
    <w:rsid w:val="00F36903"/>
    <w:rsid w:val="00F43314"/>
    <w:rsid w:val="00F51FF3"/>
    <w:rsid w:val="00F5288C"/>
    <w:rsid w:val="00F52968"/>
    <w:rsid w:val="00F53965"/>
    <w:rsid w:val="00F54981"/>
    <w:rsid w:val="00F5771A"/>
    <w:rsid w:val="00F57B97"/>
    <w:rsid w:val="00F66969"/>
    <w:rsid w:val="00F672E6"/>
    <w:rsid w:val="00F7440F"/>
    <w:rsid w:val="00F761A5"/>
    <w:rsid w:val="00F77B79"/>
    <w:rsid w:val="00F83555"/>
    <w:rsid w:val="00F861F4"/>
    <w:rsid w:val="00F866A8"/>
    <w:rsid w:val="00F94C55"/>
    <w:rsid w:val="00F97AC9"/>
    <w:rsid w:val="00FB35C9"/>
    <w:rsid w:val="00FB5B59"/>
    <w:rsid w:val="00FC2CF1"/>
    <w:rsid w:val="00FC318F"/>
    <w:rsid w:val="00FC3A2B"/>
    <w:rsid w:val="00FC766A"/>
    <w:rsid w:val="00FD1D39"/>
    <w:rsid w:val="00FD1D72"/>
    <w:rsid w:val="00FE2DA7"/>
    <w:rsid w:val="00FE41B2"/>
    <w:rsid w:val="00FE44E8"/>
    <w:rsid w:val="00FE5089"/>
    <w:rsid w:val="00FE5948"/>
    <w:rsid w:val="012B5CFF"/>
    <w:rsid w:val="015051B4"/>
    <w:rsid w:val="01BE0147"/>
    <w:rsid w:val="01D7F49A"/>
    <w:rsid w:val="033148FA"/>
    <w:rsid w:val="037E0D2D"/>
    <w:rsid w:val="038AE95B"/>
    <w:rsid w:val="03CED828"/>
    <w:rsid w:val="04603D91"/>
    <w:rsid w:val="04B1B2CC"/>
    <w:rsid w:val="04F0253A"/>
    <w:rsid w:val="0526B9BC"/>
    <w:rsid w:val="052F7090"/>
    <w:rsid w:val="0540DC35"/>
    <w:rsid w:val="05AA9369"/>
    <w:rsid w:val="068BF59B"/>
    <w:rsid w:val="06BF60E7"/>
    <w:rsid w:val="0721DCC5"/>
    <w:rsid w:val="077E331C"/>
    <w:rsid w:val="07D145B4"/>
    <w:rsid w:val="08084DC7"/>
    <w:rsid w:val="0827C5FC"/>
    <w:rsid w:val="0A4A01DA"/>
    <w:rsid w:val="0A7E048C"/>
    <w:rsid w:val="0AC6A10E"/>
    <w:rsid w:val="0B13DCC6"/>
    <w:rsid w:val="0B3507AA"/>
    <w:rsid w:val="0C19D4ED"/>
    <w:rsid w:val="0C4A6A84"/>
    <w:rsid w:val="0C4B34E7"/>
    <w:rsid w:val="0CAFAD27"/>
    <w:rsid w:val="0CEB449B"/>
    <w:rsid w:val="0CEC81FD"/>
    <w:rsid w:val="0D171A2E"/>
    <w:rsid w:val="0E3F6CB5"/>
    <w:rsid w:val="0E9D4F45"/>
    <w:rsid w:val="1040FF9A"/>
    <w:rsid w:val="12356019"/>
    <w:rsid w:val="130E0111"/>
    <w:rsid w:val="13B0115C"/>
    <w:rsid w:val="14600C50"/>
    <w:rsid w:val="147CD3F6"/>
    <w:rsid w:val="15A96C15"/>
    <w:rsid w:val="1628408A"/>
    <w:rsid w:val="162D9E37"/>
    <w:rsid w:val="1692359E"/>
    <w:rsid w:val="1851995B"/>
    <w:rsid w:val="18E3D3D4"/>
    <w:rsid w:val="193E2C85"/>
    <w:rsid w:val="1B267735"/>
    <w:rsid w:val="1B6EC2EC"/>
    <w:rsid w:val="1BA263F3"/>
    <w:rsid w:val="1D9A1D5C"/>
    <w:rsid w:val="1E0963A8"/>
    <w:rsid w:val="1E50F8BD"/>
    <w:rsid w:val="1F326D74"/>
    <w:rsid w:val="208B349B"/>
    <w:rsid w:val="21084F1B"/>
    <w:rsid w:val="21692048"/>
    <w:rsid w:val="21D36339"/>
    <w:rsid w:val="21E9FF2C"/>
    <w:rsid w:val="220F646A"/>
    <w:rsid w:val="23EB16FC"/>
    <w:rsid w:val="24FC7CD5"/>
    <w:rsid w:val="2574BBC8"/>
    <w:rsid w:val="2723ADC9"/>
    <w:rsid w:val="27A6494D"/>
    <w:rsid w:val="27E70A09"/>
    <w:rsid w:val="281A8E08"/>
    <w:rsid w:val="28341D97"/>
    <w:rsid w:val="2863E5AD"/>
    <w:rsid w:val="2931D051"/>
    <w:rsid w:val="297440DF"/>
    <w:rsid w:val="29D45A99"/>
    <w:rsid w:val="2A02E284"/>
    <w:rsid w:val="2A75B84A"/>
    <w:rsid w:val="2B2F58D8"/>
    <w:rsid w:val="2B742E75"/>
    <w:rsid w:val="2DD0C42D"/>
    <w:rsid w:val="2DD200DF"/>
    <w:rsid w:val="2EA221B9"/>
    <w:rsid w:val="2F101870"/>
    <w:rsid w:val="2F29C448"/>
    <w:rsid w:val="2F4E4E79"/>
    <w:rsid w:val="2F7DA0F0"/>
    <w:rsid w:val="303DF21A"/>
    <w:rsid w:val="3245E564"/>
    <w:rsid w:val="337592DC"/>
    <w:rsid w:val="33EF7E83"/>
    <w:rsid w:val="3483BB8E"/>
    <w:rsid w:val="34A7239E"/>
    <w:rsid w:val="34B51B88"/>
    <w:rsid w:val="34CC6735"/>
    <w:rsid w:val="34EA1C98"/>
    <w:rsid w:val="360B6DE2"/>
    <w:rsid w:val="36A669AF"/>
    <w:rsid w:val="36AD339E"/>
    <w:rsid w:val="37C3F527"/>
    <w:rsid w:val="380929F7"/>
    <w:rsid w:val="387972B4"/>
    <w:rsid w:val="38A669A0"/>
    <w:rsid w:val="393E0454"/>
    <w:rsid w:val="398B5266"/>
    <w:rsid w:val="3B0EACD0"/>
    <w:rsid w:val="3B374489"/>
    <w:rsid w:val="3C464F55"/>
    <w:rsid w:val="3C6E0B40"/>
    <w:rsid w:val="3CAA7D31"/>
    <w:rsid w:val="400193B3"/>
    <w:rsid w:val="40C72A34"/>
    <w:rsid w:val="40CD8C04"/>
    <w:rsid w:val="40D4A9D2"/>
    <w:rsid w:val="417DEE54"/>
    <w:rsid w:val="41DEEE73"/>
    <w:rsid w:val="41FA6001"/>
    <w:rsid w:val="426A5358"/>
    <w:rsid w:val="42E3A938"/>
    <w:rsid w:val="430522C2"/>
    <w:rsid w:val="448DE696"/>
    <w:rsid w:val="44B6E626"/>
    <w:rsid w:val="44CE84A2"/>
    <w:rsid w:val="453200C3"/>
    <w:rsid w:val="454531A9"/>
    <w:rsid w:val="46D4FB49"/>
    <w:rsid w:val="484465A0"/>
    <w:rsid w:val="48E4066F"/>
    <w:rsid w:val="4A42F4A5"/>
    <w:rsid w:val="4A709437"/>
    <w:rsid w:val="4A7FD6D0"/>
    <w:rsid w:val="4B68313D"/>
    <w:rsid w:val="4C13B5A9"/>
    <w:rsid w:val="4D822AC7"/>
    <w:rsid w:val="4DB463EE"/>
    <w:rsid w:val="4E150DA2"/>
    <w:rsid w:val="4E23E456"/>
    <w:rsid w:val="4E30D59B"/>
    <w:rsid w:val="4E62BEBF"/>
    <w:rsid w:val="4F350900"/>
    <w:rsid w:val="4F645B71"/>
    <w:rsid w:val="4FE0BD9F"/>
    <w:rsid w:val="537AEAFE"/>
    <w:rsid w:val="543F8E62"/>
    <w:rsid w:val="5441A2D9"/>
    <w:rsid w:val="544E7530"/>
    <w:rsid w:val="566BF8A6"/>
    <w:rsid w:val="5796C83D"/>
    <w:rsid w:val="58228FD6"/>
    <w:rsid w:val="58248ECE"/>
    <w:rsid w:val="58262BC8"/>
    <w:rsid w:val="58591D97"/>
    <w:rsid w:val="586C4147"/>
    <w:rsid w:val="5927001B"/>
    <w:rsid w:val="59828B7E"/>
    <w:rsid w:val="59CE61AD"/>
    <w:rsid w:val="59F3BA51"/>
    <w:rsid w:val="5C304524"/>
    <w:rsid w:val="5CD0F6BD"/>
    <w:rsid w:val="5EC2C9C3"/>
    <w:rsid w:val="5F0C453E"/>
    <w:rsid w:val="5F3AAB05"/>
    <w:rsid w:val="5FC71533"/>
    <w:rsid w:val="605E2ACF"/>
    <w:rsid w:val="60C597D6"/>
    <w:rsid w:val="61CC87D8"/>
    <w:rsid w:val="620AC0E3"/>
    <w:rsid w:val="620B4FB2"/>
    <w:rsid w:val="62616837"/>
    <w:rsid w:val="633AC223"/>
    <w:rsid w:val="635E9BEF"/>
    <w:rsid w:val="66CD6C53"/>
    <w:rsid w:val="66E620B2"/>
    <w:rsid w:val="673891FA"/>
    <w:rsid w:val="67F93C7A"/>
    <w:rsid w:val="69024508"/>
    <w:rsid w:val="69151443"/>
    <w:rsid w:val="694BF4C0"/>
    <w:rsid w:val="69B40C16"/>
    <w:rsid w:val="69ECB1E5"/>
    <w:rsid w:val="6ACCE136"/>
    <w:rsid w:val="6B525F03"/>
    <w:rsid w:val="6BA1A2BD"/>
    <w:rsid w:val="6BFE662C"/>
    <w:rsid w:val="6D394F8B"/>
    <w:rsid w:val="6E9FD563"/>
    <w:rsid w:val="70BB5563"/>
    <w:rsid w:val="70DB640B"/>
    <w:rsid w:val="7107116D"/>
    <w:rsid w:val="7186F663"/>
    <w:rsid w:val="71CF7E93"/>
    <w:rsid w:val="71D12F70"/>
    <w:rsid w:val="72169966"/>
    <w:rsid w:val="726A47CD"/>
    <w:rsid w:val="735E4991"/>
    <w:rsid w:val="75066BC7"/>
    <w:rsid w:val="75B0814E"/>
    <w:rsid w:val="75BA3FED"/>
    <w:rsid w:val="75E0CFF3"/>
    <w:rsid w:val="76453766"/>
    <w:rsid w:val="7656F43D"/>
    <w:rsid w:val="76C2168E"/>
    <w:rsid w:val="781621BE"/>
    <w:rsid w:val="79E2A29E"/>
    <w:rsid w:val="7A231E65"/>
    <w:rsid w:val="7A906E66"/>
    <w:rsid w:val="7B42B6E8"/>
    <w:rsid w:val="7B9587B1"/>
    <w:rsid w:val="7C09BF97"/>
    <w:rsid w:val="7C4E3979"/>
    <w:rsid w:val="7C528689"/>
    <w:rsid w:val="7D0EE962"/>
    <w:rsid w:val="7D23940E"/>
    <w:rsid w:val="7E4F9F26"/>
    <w:rsid w:val="7E8A71D9"/>
    <w:rsid w:val="7EFBA228"/>
    <w:rsid w:val="7F85D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97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programmes/erasmus-plus/resources/implementation-guidelines-erasmus-and-european-solidarity-corps-inclusion-and-diversity_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5" ma:contentTypeDescription="Create a new document." ma:contentTypeScope="" ma:versionID="e120b7e08f72fe6433693b8c005edae0">
  <xsd:schema xmlns:xsd="http://www.w3.org/2001/XMLSchema" xmlns:xs="http://www.w3.org/2001/XMLSchema" xmlns:p="http://schemas.microsoft.com/office/2006/metadata/properties" xmlns:ns2="c888f7b8-0c78-438d-810e-bdd0852963d5" xmlns:ns3="f9728e12-fb6b-4ee5-8fb7-2b2f3426dcb2" xmlns:ns4="cfe885dc-9db7-4894-95a4-8bf7ccbac140" targetNamespace="http://schemas.microsoft.com/office/2006/metadata/properties" ma:root="true" ma:fieldsID="09629a1ffdf14e9c709bdbd68205f794" ns2:_="" ns3:_="" ns4:_="">
    <xsd:import namespace="c888f7b8-0c78-438d-810e-bdd0852963d5"/>
    <xsd:import namespace="f9728e12-fb6b-4ee5-8fb7-2b2f3426dcb2"/>
    <xsd:import namespace="cfe885dc-9db7-4894-95a4-8bf7ccbac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885dc-9db7-4894-95a4-8bf7ccbac14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c05abfb-8e3d-4b41-ba64-f25aef3fb958}" ma:internalName="TaxCatchAll" ma:showField="CatchAllData" ma:web="f9728e12-fb6b-4ee5-8fb7-2b2f3426d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8f7b8-0c78-438d-810e-bdd0852963d5">
      <Terms xmlns="http://schemas.microsoft.com/office/infopath/2007/PartnerControls"/>
    </lcf76f155ced4ddcb4097134ff3c332f>
    <TaxCatchAll xmlns="cfe885dc-9db7-4894-95a4-8bf7ccbac14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19024F-2D84-4B40-A004-5ABAFFFE9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cfe885dc-9db7-4894-95a4-8bf7ccbac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F9F88-25EB-41C0-BBA3-5130913BFAD6}">
  <ds:schemaRefs>
    <ds:schemaRef ds:uri="http://purl.org/dc/elements/1.1/"/>
    <ds:schemaRef ds:uri="http://schemas.microsoft.com/office/2006/metadata/properties"/>
    <ds:schemaRef ds:uri="cfe885dc-9db7-4894-95a4-8bf7ccbac140"/>
    <ds:schemaRef ds:uri="http://schemas.microsoft.com/office/2006/documentManagement/types"/>
    <ds:schemaRef ds:uri="http://purl.org/dc/terms/"/>
    <ds:schemaRef ds:uri="http://schemas.microsoft.com/office/infopath/2007/PartnerControls"/>
    <ds:schemaRef ds:uri="f9728e12-fb6b-4ee5-8fb7-2b2f3426dcb2"/>
    <ds:schemaRef ds:uri="http://purl.org/dc/dcmitype/"/>
    <ds:schemaRef ds:uri="http://schemas.openxmlformats.org/package/2006/metadata/core-properties"/>
    <ds:schemaRef ds:uri="c888f7b8-0c78-438d-810e-bdd0852963d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286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2025-01-24T12:08:00Z</dcterms:created>
  <dcterms:modified xsi:type="dcterms:W3CDTF">2025-01-24T12:08:00Z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  <property fmtid="{D5CDD505-2E9C-101B-9397-08002B2CF9AE}" pid="3" name="MediaServiceImageTags">
    <vt:lpwstr/>
  </property>
</Properties>
</file>