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10"/>
        <w:gridCol w:w="5245"/>
      </w:tblGrid>
      <w:tr w:rsidR="000C3CA9" w:rsidRPr="00574015" w14:paraId="6184A823" w14:textId="77777777" w:rsidTr="00574015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3A5A7E" w14:textId="77777777" w:rsidR="000C3CA9" w:rsidRPr="00574015" w:rsidRDefault="000C3CA9">
            <w:pPr>
              <w:rPr>
                <w:sz w:val="24"/>
                <w:szCs w:val="24"/>
              </w:rPr>
            </w:pPr>
            <w:proofErr w:type="spellStart"/>
            <w:r w:rsidRPr="00574015">
              <w:rPr>
                <w:sz w:val="24"/>
                <w:szCs w:val="24"/>
              </w:rPr>
              <w:t>Student</w:t>
            </w:r>
            <w:proofErr w:type="spellEnd"/>
            <w:r w:rsidRPr="00574015">
              <w:rPr>
                <w:sz w:val="24"/>
                <w:szCs w:val="24"/>
              </w:rPr>
              <w:t>: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0AAE7329" w14:textId="77777777" w:rsidR="000C3CA9" w:rsidRPr="00574015" w:rsidRDefault="000C3CA9">
            <w:pPr>
              <w:rPr>
                <w:sz w:val="24"/>
                <w:szCs w:val="24"/>
              </w:rPr>
            </w:pPr>
            <w:r w:rsidRPr="00574015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74015">
              <w:rPr>
                <w:sz w:val="24"/>
                <w:szCs w:val="24"/>
              </w:rPr>
              <w:instrText xml:space="preserve"> FORMTEXT </w:instrText>
            </w:r>
            <w:r w:rsidRPr="00574015">
              <w:rPr>
                <w:sz w:val="24"/>
                <w:szCs w:val="24"/>
              </w:rPr>
            </w:r>
            <w:r w:rsidRPr="00574015">
              <w:rPr>
                <w:sz w:val="24"/>
                <w:szCs w:val="24"/>
              </w:rPr>
              <w:fldChar w:fldCharType="separate"/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0C3CA9" w:rsidRPr="00574015" w14:paraId="2B74382E" w14:textId="77777777" w:rsidTr="00574015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33220E" w14:textId="77777777" w:rsidR="000C3CA9" w:rsidRPr="00574015" w:rsidRDefault="000C3CA9">
            <w:pPr>
              <w:rPr>
                <w:sz w:val="24"/>
                <w:szCs w:val="24"/>
              </w:rPr>
            </w:pPr>
            <w:proofErr w:type="spellStart"/>
            <w:r w:rsidRPr="00574015">
              <w:rPr>
                <w:sz w:val="24"/>
                <w:szCs w:val="24"/>
              </w:rPr>
              <w:t>Workplace</w:t>
            </w:r>
            <w:proofErr w:type="spellEnd"/>
            <w:r w:rsidRPr="00574015">
              <w:rPr>
                <w:sz w:val="24"/>
                <w:szCs w:val="24"/>
              </w:rPr>
              <w:t xml:space="preserve"> </w:t>
            </w:r>
            <w:proofErr w:type="spellStart"/>
            <w:r w:rsidRPr="00574015">
              <w:rPr>
                <w:sz w:val="24"/>
                <w:szCs w:val="24"/>
              </w:rPr>
              <w:t>instructor</w:t>
            </w:r>
            <w:proofErr w:type="spellEnd"/>
            <w:r w:rsidRPr="00574015">
              <w:rPr>
                <w:sz w:val="24"/>
                <w:szCs w:val="24"/>
              </w:rPr>
              <w:t>: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79AE36AB" w14:textId="77777777" w:rsidR="000C3CA9" w:rsidRPr="00574015" w:rsidRDefault="000C3CA9">
            <w:pPr>
              <w:rPr>
                <w:sz w:val="24"/>
                <w:szCs w:val="24"/>
              </w:rPr>
            </w:pPr>
            <w:r w:rsidRPr="00574015">
              <w:rPr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74015">
              <w:rPr>
                <w:sz w:val="24"/>
                <w:szCs w:val="24"/>
              </w:rPr>
              <w:instrText xml:space="preserve"> FORMTEXT </w:instrText>
            </w:r>
            <w:r w:rsidRPr="00574015">
              <w:rPr>
                <w:sz w:val="24"/>
                <w:szCs w:val="24"/>
              </w:rPr>
            </w:r>
            <w:r w:rsidRPr="00574015">
              <w:rPr>
                <w:sz w:val="24"/>
                <w:szCs w:val="24"/>
              </w:rPr>
              <w:fldChar w:fldCharType="separate"/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sz w:val="24"/>
                <w:szCs w:val="24"/>
              </w:rPr>
              <w:fldChar w:fldCharType="end"/>
            </w:r>
            <w:bookmarkEnd w:id="1"/>
          </w:p>
        </w:tc>
      </w:tr>
      <w:tr w:rsidR="000C3CA9" w:rsidRPr="00574015" w14:paraId="2261047D" w14:textId="77777777" w:rsidTr="00574015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9C1281" w14:textId="77777777" w:rsidR="000C3CA9" w:rsidRPr="00574015" w:rsidRDefault="000C3CA9">
            <w:pPr>
              <w:rPr>
                <w:sz w:val="24"/>
                <w:szCs w:val="24"/>
              </w:rPr>
            </w:pPr>
            <w:proofErr w:type="spellStart"/>
            <w:r w:rsidRPr="00574015">
              <w:rPr>
                <w:sz w:val="24"/>
                <w:szCs w:val="24"/>
              </w:rPr>
              <w:t>Period</w:t>
            </w:r>
            <w:proofErr w:type="spellEnd"/>
            <w:r w:rsidRPr="00574015">
              <w:rPr>
                <w:sz w:val="24"/>
                <w:szCs w:val="24"/>
              </w:rPr>
              <w:t>: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127EB7E2" w14:textId="77777777" w:rsidR="000C3CA9" w:rsidRPr="00574015" w:rsidRDefault="000C3CA9">
            <w:pPr>
              <w:rPr>
                <w:sz w:val="24"/>
                <w:szCs w:val="24"/>
              </w:rPr>
            </w:pPr>
            <w:r w:rsidRPr="00574015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574015">
              <w:rPr>
                <w:sz w:val="24"/>
                <w:szCs w:val="24"/>
              </w:rPr>
              <w:instrText xml:space="preserve"> FORMTEXT </w:instrText>
            </w:r>
            <w:r w:rsidRPr="00574015">
              <w:rPr>
                <w:sz w:val="24"/>
                <w:szCs w:val="24"/>
              </w:rPr>
            </w:r>
            <w:r w:rsidRPr="00574015">
              <w:rPr>
                <w:sz w:val="24"/>
                <w:szCs w:val="24"/>
              </w:rPr>
              <w:fldChar w:fldCharType="separate"/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noProof/>
                <w:sz w:val="24"/>
                <w:szCs w:val="24"/>
              </w:rPr>
              <w:t> </w:t>
            </w:r>
            <w:r w:rsidRPr="00574015">
              <w:rPr>
                <w:sz w:val="24"/>
                <w:szCs w:val="24"/>
              </w:rPr>
              <w:fldChar w:fldCharType="end"/>
            </w:r>
            <w:bookmarkEnd w:id="2"/>
          </w:p>
        </w:tc>
      </w:tr>
    </w:tbl>
    <w:tbl>
      <w:tblPr>
        <w:tblStyle w:val="TaulukkoRuudukko"/>
        <w:tblpPr w:leftFromText="141" w:rightFromText="141" w:vertAnchor="page" w:horzAnchor="margin" w:tblpY="2731"/>
        <w:tblW w:w="10486" w:type="dxa"/>
        <w:tblLayout w:type="fixed"/>
        <w:tblLook w:val="04A0" w:firstRow="1" w:lastRow="0" w:firstColumn="1" w:lastColumn="0" w:noHBand="0" w:noVBand="1"/>
      </w:tblPr>
      <w:tblGrid>
        <w:gridCol w:w="279"/>
        <w:gridCol w:w="5103"/>
        <w:gridCol w:w="284"/>
        <w:gridCol w:w="4820"/>
      </w:tblGrid>
      <w:tr w:rsidR="00574015" w:rsidRPr="00574015" w14:paraId="3B0804E3" w14:textId="77777777" w:rsidTr="006B0BD6">
        <w:tc>
          <w:tcPr>
            <w:tcW w:w="1048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EF5E967" w14:textId="77777777" w:rsidR="00574015" w:rsidRPr="00574015" w:rsidRDefault="00574015" w:rsidP="006B0BD6">
            <w:pPr>
              <w:rPr>
                <w:sz w:val="24"/>
                <w:szCs w:val="24"/>
              </w:rPr>
            </w:pPr>
            <w:r w:rsidRPr="00574015">
              <w:rPr>
                <w:sz w:val="24"/>
                <w:szCs w:val="24"/>
              </w:rPr>
              <w:t xml:space="preserve">A. </w:t>
            </w:r>
            <w:proofErr w:type="spellStart"/>
            <w:r w:rsidRPr="00574015">
              <w:rPr>
                <w:sz w:val="24"/>
                <w:szCs w:val="24"/>
              </w:rPr>
              <w:t>Workplace</w:t>
            </w:r>
            <w:proofErr w:type="spellEnd"/>
            <w:r w:rsidRPr="00574015">
              <w:rPr>
                <w:sz w:val="24"/>
                <w:szCs w:val="24"/>
              </w:rPr>
              <w:t xml:space="preserve"> and </w:t>
            </w:r>
            <w:proofErr w:type="spellStart"/>
            <w:r w:rsidRPr="00574015">
              <w:rPr>
                <w:sz w:val="24"/>
                <w:szCs w:val="24"/>
              </w:rPr>
              <w:t>people</w:t>
            </w:r>
            <w:proofErr w:type="spellEnd"/>
          </w:p>
        </w:tc>
      </w:tr>
      <w:tr w:rsidR="006B0BD6" w:rsidRPr="00574015" w14:paraId="78CBC55E" w14:textId="77777777" w:rsidTr="006B0BD6">
        <w:trPr>
          <w:trHeight w:hRule="exact" w:val="1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DB044AB" w14:textId="77777777" w:rsidR="000C3CA9" w:rsidRPr="00574015" w:rsidRDefault="000C3CA9" w:rsidP="006B0BD6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E47238C" w14:textId="77777777" w:rsidR="000C3CA9" w:rsidRPr="00574015" w:rsidRDefault="000C3CA9" w:rsidP="006B0BD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2B7A03" w14:textId="77777777" w:rsidR="000C3CA9" w:rsidRPr="00574015" w:rsidRDefault="000C3CA9" w:rsidP="006B0BD6"/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0F4C238" w14:textId="77777777" w:rsidR="000C3CA9" w:rsidRPr="00574015" w:rsidRDefault="000C3CA9" w:rsidP="006B0BD6"/>
        </w:tc>
      </w:tr>
      <w:tr w:rsidR="006B0BD6" w:rsidRPr="00574015" w14:paraId="3C65239F" w14:textId="77777777" w:rsidTr="006B0BD6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C5F9E0F" w14:textId="77777777" w:rsidR="000C3CA9" w:rsidRPr="00574015" w:rsidRDefault="000C3CA9" w:rsidP="006B0BD6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B3F897B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66520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CB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966CB9">
              <w:rPr>
                <w:lang w:val="en-US"/>
              </w:rPr>
              <w:t xml:space="preserve"> </w:t>
            </w:r>
            <w:r w:rsidR="00574015" w:rsidRPr="00574015">
              <w:rPr>
                <w:lang w:val="en-US"/>
              </w:rPr>
              <w:t>General presentation of the company/workplace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89F9F8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B47611B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88455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412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860412">
              <w:rPr>
                <w:lang w:val="en-US"/>
              </w:rPr>
              <w:t xml:space="preserve"> Safety representative</w:t>
            </w:r>
          </w:p>
        </w:tc>
      </w:tr>
      <w:tr w:rsidR="006B0BD6" w:rsidRPr="00574015" w14:paraId="6C745677" w14:textId="77777777" w:rsidTr="006B0BD6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0F146A4C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D3EAFCA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05180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730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5730E">
              <w:rPr>
                <w:lang w:val="en-US"/>
              </w:rPr>
              <w:t xml:space="preserve"> A tour in the workplace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EAAB7B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DC15205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87530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412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860412">
              <w:rPr>
                <w:lang w:val="en-US"/>
              </w:rPr>
              <w:t xml:space="preserve"> Supervisor(s)</w:t>
            </w:r>
          </w:p>
        </w:tc>
      </w:tr>
      <w:tr w:rsidR="006B0BD6" w:rsidRPr="00574015" w14:paraId="62C63868" w14:textId="77777777" w:rsidTr="006B0BD6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6260C77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CB9072C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39466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730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5730E">
              <w:rPr>
                <w:lang w:val="en-US"/>
              </w:rPr>
              <w:t xml:space="preserve"> Workplace instructor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5509F0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1516045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66B05B1" w14:textId="77777777" w:rsidR="000C3CA9" w:rsidRPr="00574015" w:rsidRDefault="00B41ADC" w:rsidP="006B0BD6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6B0BD6" w:rsidRPr="00574015" w14:paraId="54253D42" w14:textId="77777777" w:rsidTr="006B0BD6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96ED734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C42D588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12481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730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5730E">
              <w:rPr>
                <w:lang w:val="en-US"/>
              </w:rPr>
              <w:t xml:space="preserve"> Co-workers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06B4FA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138090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5983E2" w14:textId="77777777" w:rsidR="000C3CA9" w:rsidRPr="00574015" w:rsidRDefault="00B41ADC" w:rsidP="006B0BD6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6B0BD6" w:rsidRPr="00574015" w14:paraId="44675846" w14:textId="77777777" w:rsidTr="006B0BD6">
        <w:trPr>
          <w:trHeight w:hRule="exact" w:val="170"/>
        </w:trPr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ABE3BF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CD6E6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D1E74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62D5F" w14:textId="77777777" w:rsidR="000C3CA9" w:rsidRPr="00574015" w:rsidRDefault="000C3CA9" w:rsidP="006B0BD6">
            <w:pPr>
              <w:rPr>
                <w:lang w:val="en-US"/>
              </w:rPr>
            </w:pPr>
          </w:p>
        </w:tc>
      </w:tr>
      <w:tr w:rsidR="00B41ADC" w:rsidRPr="00574015" w14:paraId="11AF0637" w14:textId="77777777" w:rsidTr="006B0BD6">
        <w:tc>
          <w:tcPr>
            <w:tcW w:w="1048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BB24933" w14:textId="77777777" w:rsidR="00B41ADC" w:rsidRPr="0093505C" w:rsidRDefault="00B41ADC" w:rsidP="006B0BD6">
            <w:pPr>
              <w:rPr>
                <w:sz w:val="24"/>
                <w:szCs w:val="24"/>
                <w:lang w:val="en-US"/>
              </w:rPr>
            </w:pPr>
            <w:r w:rsidRPr="0093505C">
              <w:rPr>
                <w:sz w:val="24"/>
                <w:szCs w:val="24"/>
                <w:lang w:val="en-US"/>
              </w:rPr>
              <w:t>B. Premises</w:t>
            </w:r>
          </w:p>
        </w:tc>
      </w:tr>
      <w:tr w:rsidR="000C3CA9" w:rsidRPr="00574015" w14:paraId="2D5F81C5" w14:textId="77777777" w:rsidTr="00485980">
        <w:trPr>
          <w:trHeight w:hRule="exact" w:val="170"/>
        </w:trPr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E39E9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504F87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07A426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30EF77" w14:textId="77777777" w:rsidR="000C3CA9" w:rsidRPr="00574015" w:rsidRDefault="000C3CA9" w:rsidP="006B0BD6">
            <w:pPr>
              <w:rPr>
                <w:lang w:val="en-US"/>
              </w:rPr>
            </w:pPr>
          </w:p>
        </w:tc>
      </w:tr>
      <w:tr w:rsidR="000C3CA9" w:rsidRPr="00574015" w14:paraId="5AEF8C0B" w14:textId="77777777" w:rsidTr="00485980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4023EBA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52D4F72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21503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98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B0BD6">
              <w:rPr>
                <w:lang w:val="en-US"/>
              </w:rPr>
              <w:t xml:space="preserve"> Working spaces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4D9524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5F5FEA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74572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BD6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B0BD6">
              <w:rPr>
                <w:lang w:val="en-US"/>
              </w:rPr>
              <w:t xml:space="preserve"> Keys and access passes</w:t>
            </w:r>
          </w:p>
        </w:tc>
      </w:tr>
      <w:tr w:rsidR="000C3CA9" w:rsidRPr="00574015" w14:paraId="2A6B04EF" w14:textId="77777777" w:rsidTr="00485980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2DC5B89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AB072EE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1641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BD6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B0BD6">
              <w:rPr>
                <w:lang w:val="en-US"/>
              </w:rPr>
              <w:t xml:space="preserve"> Social facilities and break rooms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35FE55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-2070643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86AF5F8" w14:textId="77777777" w:rsidR="000C3CA9" w:rsidRPr="00574015" w:rsidRDefault="006B0BD6" w:rsidP="006B0BD6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0C3CA9" w:rsidRPr="00574015" w14:paraId="43810A44" w14:textId="77777777" w:rsidTr="00485980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6A9167E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FD0DF86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033580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BD6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B0BD6">
              <w:rPr>
                <w:lang w:val="en-US"/>
              </w:rPr>
              <w:t xml:space="preserve"> Dining facilities etc.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1C0C46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753555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E0F7ED2" w14:textId="77777777" w:rsidR="000C3CA9" w:rsidRPr="00574015" w:rsidRDefault="006B0BD6" w:rsidP="006B0BD6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0C3CA9" w:rsidRPr="00574015" w14:paraId="1F1F2DDE" w14:textId="77777777" w:rsidTr="00485980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873B396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9BD5604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58506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BD6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B0BD6">
              <w:rPr>
                <w:lang w:val="en-US"/>
              </w:rPr>
              <w:t xml:space="preserve"> Parking/bicycle storing spaces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9986BC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129762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FD2A561" w14:textId="77777777" w:rsidR="000C3CA9" w:rsidRPr="00574015" w:rsidRDefault="006B0BD6" w:rsidP="006B0BD6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0C3CA9" w:rsidRPr="00574015" w14:paraId="2CFA313D" w14:textId="77777777" w:rsidTr="00485980"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F56E6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56056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EDB895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CEF0D6" w14:textId="77777777" w:rsidR="000C3CA9" w:rsidRPr="00574015" w:rsidRDefault="000C3CA9" w:rsidP="006B0BD6">
            <w:pPr>
              <w:rPr>
                <w:lang w:val="en-US"/>
              </w:rPr>
            </w:pPr>
          </w:p>
        </w:tc>
      </w:tr>
      <w:tr w:rsidR="00485980" w:rsidRPr="00DC0B47" w14:paraId="4739C043" w14:textId="77777777" w:rsidTr="00485980">
        <w:tc>
          <w:tcPr>
            <w:tcW w:w="1048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53FAF6E" w14:textId="77777777" w:rsidR="00485980" w:rsidRPr="0093505C" w:rsidRDefault="00485980" w:rsidP="006B0BD6">
            <w:pPr>
              <w:rPr>
                <w:sz w:val="24"/>
                <w:szCs w:val="24"/>
                <w:lang w:val="en-US"/>
              </w:rPr>
            </w:pPr>
            <w:r w:rsidRPr="0093505C">
              <w:rPr>
                <w:sz w:val="24"/>
                <w:szCs w:val="24"/>
                <w:lang w:val="en-US"/>
              </w:rPr>
              <w:t>C. Health and safety at work</w:t>
            </w:r>
          </w:p>
        </w:tc>
      </w:tr>
      <w:tr w:rsidR="000C3CA9" w:rsidRPr="00DC0B47" w14:paraId="1D29A28F" w14:textId="77777777" w:rsidTr="0093505C"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91B81D" w14:textId="77777777" w:rsidR="000C3CA9" w:rsidRPr="0093505C" w:rsidRDefault="000C3CA9" w:rsidP="006B0BD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50E7FC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E071E7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7EB66F" w14:textId="77777777" w:rsidR="000C3CA9" w:rsidRPr="00574015" w:rsidRDefault="000C3CA9" w:rsidP="006B0BD6">
            <w:pPr>
              <w:rPr>
                <w:lang w:val="en-US"/>
              </w:rPr>
            </w:pPr>
          </w:p>
        </w:tc>
      </w:tr>
      <w:tr w:rsidR="000C3CA9" w:rsidRPr="00DC0B47" w14:paraId="095FCB6A" w14:textId="77777777" w:rsidTr="009350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14E0072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873ED9C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28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AD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74AD8">
              <w:rPr>
                <w:lang w:val="en-US"/>
              </w:rPr>
              <w:t xml:space="preserve"> </w:t>
            </w:r>
            <w:r w:rsidR="00E92C24">
              <w:rPr>
                <w:lang w:val="en-US"/>
              </w:rPr>
              <w:t>General safety standards/instructions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6F2521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CF04A50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509829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AD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74AD8">
              <w:rPr>
                <w:lang w:val="en-US"/>
              </w:rPr>
              <w:t xml:space="preserve"> </w:t>
            </w:r>
            <w:r w:rsidR="00E92C24">
              <w:rPr>
                <w:lang w:val="en-US"/>
              </w:rPr>
              <w:t>Notification of safety faults and problems</w:t>
            </w:r>
          </w:p>
        </w:tc>
      </w:tr>
      <w:tr w:rsidR="000C3CA9" w:rsidRPr="00DC0B47" w14:paraId="057054C1" w14:textId="77777777" w:rsidTr="009350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B0B47A6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AC8703D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97373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505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74AD8">
              <w:rPr>
                <w:lang w:val="en-US"/>
              </w:rPr>
              <w:t xml:space="preserve"> </w:t>
            </w:r>
            <w:r w:rsidR="00E92C24">
              <w:rPr>
                <w:lang w:val="en-US"/>
              </w:rPr>
              <w:t>First-aid equipment and accidents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86B232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86F006D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9243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AD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74AD8">
              <w:rPr>
                <w:lang w:val="en-US"/>
              </w:rPr>
              <w:t xml:space="preserve"> </w:t>
            </w:r>
            <w:r w:rsidR="00E92C24">
              <w:rPr>
                <w:lang w:val="en-US"/>
              </w:rPr>
              <w:t>Sectorial issues concerning health and safety</w:t>
            </w:r>
          </w:p>
        </w:tc>
      </w:tr>
      <w:tr w:rsidR="000C3CA9" w:rsidRPr="00574015" w14:paraId="4E1C4719" w14:textId="77777777" w:rsidTr="009350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1702CF5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779795E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658583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AD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74AD8">
              <w:rPr>
                <w:lang w:val="en-US"/>
              </w:rPr>
              <w:t xml:space="preserve"> </w:t>
            </w:r>
            <w:r w:rsidR="00E92C24">
              <w:rPr>
                <w:lang w:val="en-US"/>
              </w:rPr>
              <w:t>Fire safety/fire extinguishing equipment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31ADC4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EE40EE5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95001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AD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74AD8">
              <w:rPr>
                <w:lang w:val="en-US"/>
              </w:rPr>
              <w:t xml:space="preserve"> </w:t>
            </w:r>
            <w:r w:rsidR="00E92C24">
              <w:rPr>
                <w:lang w:val="en-US"/>
              </w:rPr>
              <w:t>Provisions concerning young employees</w:t>
            </w:r>
          </w:p>
        </w:tc>
      </w:tr>
      <w:tr w:rsidR="000C3CA9" w:rsidRPr="00574015" w14:paraId="111134D6" w14:textId="77777777" w:rsidTr="009350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2DE0771B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746054D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47422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AD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74AD8">
              <w:rPr>
                <w:lang w:val="en-US"/>
              </w:rPr>
              <w:t xml:space="preserve"> </w:t>
            </w:r>
            <w:r w:rsidR="00E92C24">
              <w:rPr>
                <w:lang w:val="en-US"/>
              </w:rPr>
              <w:t>Individual protective equipment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46212D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173C31E" w14:textId="77777777" w:rsidR="000C3CA9" w:rsidRPr="00574015" w:rsidRDefault="00A4343E" w:rsidP="00E92C24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38685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AD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74AD8">
              <w:rPr>
                <w:lang w:val="en-US"/>
              </w:rPr>
              <w:t xml:space="preserve"> </w:t>
            </w:r>
            <w:r w:rsidR="00E92C24">
              <w:rPr>
                <w:lang w:val="en-US"/>
              </w:rPr>
              <w:t>Jewelry and piercing</w:t>
            </w:r>
          </w:p>
        </w:tc>
      </w:tr>
      <w:tr w:rsidR="000C3CA9" w:rsidRPr="00574015" w14:paraId="73F3B89D" w14:textId="77777777" w:rsidTr="009350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5C24AE89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648B1D6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27417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AD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74AD8">
              <w:rPr>
                <w:lang w:val="en-US"/>
              </w:rPr>
              <w:t xml:space="preserve"> </w:t>
            </w:r>
            <w:r w:rsidR="00E92C24">
              <w:rPr>
                <w:lang w:val="en-US"/>
              </w:rPr>
              <w:t>Public security in the workplace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DB2015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1644850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6A8817" w14:textId="77777777" w:rsidR="000C3CA9" w:rsidRPr="00574015" w:rsidRDefault="0093505C" w:rsidP="006B0BD6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0C3CA9" w:rsidRPr="00574015" w14:paraId="0D283AFB" w14:textId="77777777" w:rsidTr="009350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7FE4C34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1BE59C2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811556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AD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74AD8">
              <w:rPr>
                <w:lang w:val="en-US"/>
              </w:rPr>
              <w:t xml:space="preserve"> </w:t>
            </w:r>
            <w:r w:rsidR="00E92C24">
              <w:rPr>
                <w:lang w:val="en-US"/>
              </w:rPr>
              <w:t>Dangerous work, substances and tools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862C6A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486832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C62962F" w14:textId="77777777" w:rsidR="000C3CA9" w:rsidRPr="00574015" w:rsidRDefault="0093505C" w:rsidP="006B0BD6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0C3CA9" w:rsidRPr="00574015" w14:paraId="1C861282" w14:textId="77777777" w:rsidTr="001600E8"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B619C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C80E1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38FE19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8CE11" w14:textId="77777777" w:rsidR="000C3CA9" w:rsidRPr="00574015" w:rsidRDefault="000C3CA9" w:rsidP="006B0BD6">
            <w:pPr>
              <w:rPr>
                <w:lang w:val="en-US"/>
              </w:rPr>
            </w:pPr>
          </w:p>
        </w:tc>
      </w:tr>
      <w:tr w:rsidR="001600E8" w:rsidRPr="00DC0B47" w14:paraId="0C237897" w14:textId="77777777" w:rsidTr="001600E8">
        <w:tc>
          <w:tcPr>
            <w:tcW w:w="1048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80BEC5" w14:textId="77777777" w:rsidR="001600E8" w:rsidRPr="00574015" w:rsidRDefault="001600E8" w:rsidP="006B0BD6">
            <w:pPr>
              <w:rPr>
                <w:lang w:val="en-US"/>
              </w:rPr>
            </w:pPr>
            <w:r>
              <w:rPr>
                <w:lang w:val="en-US"/>
              </w:rPr>
              <w:t>D. Practices in the workplace</w:t>
            </w:r>
          </w:p>
        </w:tc>
      </w:tr>
      <w:tr w:rsidR="000C3CA9" w:rsidRPr="00DC0B47" w14:paraId="538C1E69" w14:textId="77777777" w:rsidTr="00B9715C"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5F758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7ED789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1FAA89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DE4F12" w14:textId="77777777" w:rsidR="000C3CA9" w:rsidRPr="00574015" w:rsidRDefault="000C3CA9" w:rsidP="006B0BD6">
            <w:pPr>
              <w:rPr>
                <w:lang w:val="en-US"/>
              </w:rPr>
            </w:pPr>
          </w:p>
        </w:tc>
      </w:tr>
      <w:tr w:rsidR="000C3CA9" w:rsidRPr="00574015" w14:paraId="79E8DEF8" w14:textId="77777777" w:rsidTr="00B971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17776D0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F15ED25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500270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Working hours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376747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381E989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6431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Use of information systems</w:t>
            </w:r>
          </w:p>
        </w:tc>
      </w:tr>
      <w:tr w:rsidR="000C3CA9" w:rsidRPr="00574015" w14:paraId="4B3C1C03" w14:textId="77777777" w:rsidTr="00B971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75BEC4C1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28F1946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3920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Notification of absences and being late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C96154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6A7B79E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22767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Data protection</w:t>
            </w:r>
          </w:p>
        </w:tc>
      </w:tr>
      <w:tr w:rsidR="000C3CA9" w:rsidRPr="00574015" w14:paraId="616EBB4B" w14:textId="77777777" w:rsidTr="00B971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5C0B8358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0BAA228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011832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Meal and other breaks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EBB48B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77A146F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31749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Smoking and drugs</w:t>
            </w:r>
          </w:p>
        </w:tc>
      </w:tr>
      <w:tr w:rsidR="000C3CA9" w:rsidRPr="00574015" w14:paraId="4A97B6F8" w14:textId="77777777" w:rsidTr="00B971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70140555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B1D8CF5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742560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Working clothes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B56F3E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6796801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302233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Dealing with problems</w:t>
            </w:r>
          </w:p>
        </w:tc>
      </w:tr>
      <w:tr w:rsidR="000C3CA9" w:rsidRPr="00574015" w14:paraId="1E5E60AB" w14:textId="77777777" w:rsidTr="00B971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953224F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557FED9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70020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Approach to co-workers and clients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D8B5FA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3CA2E49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47503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Professional confidentiality and secrecy</w:t>
            </w:r>
          </w:p>
        </w:tc>
      </w:tr>
      <w:tr w:rsidR="000C3CA9" w:rsidRPr="00574015" w14:paraId="5AABCCC0" w14:textId="77777777" w:rsidTr="00B971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25AF31CD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D16495B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724253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Waste management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0917A0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1244525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6DC40B9" w14:textId="77777777" w:rsidR="000C3CA9" w:rsidRPr="00574015" w:rsidRDefault="00B9715C" w:rsidP="006B0BD6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0C3CA9" w:rsidRPr="00574015" w14:paraId="3A0532F9" w14:textId="77777777" w:rsidTr="00B9715C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0BDACFE6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4665E7A" w14:textId="77777777" w:rsidR="000C3CA9" w:rsidRPr="00574015" w:rsidRDefault="00A4343E" w:rsidP="006B0BD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0571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0E8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600E8">
              <w:rPr>
                <w:lang w:val="en-US"/>
              </w:rPr>
              <w:t xml:space="preserve"> Use of telephones (own/business)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4369CD" w14:textId="77777777" w:rsidR="000C3CA9" w:rsidRPr="00574015" w:rsidRDefault="000C3CA9" w:rsidP="006B0BD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617261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33EC480" w14:textId="77777777" w:rsidR="000C3CA9" w:rsidRPr="00574015" w:rsidRDefault="00B9715C" w:rsidP="006B0BD6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</w:tbl>
    <w:p w14:paraId="74815771" w14:textId="77777777" w:rsidR="000C3CA9" w:rsidRDefault="000C3CA9" w:rsidP="000C3CA9">
      <w:pPr>
        <w:spacing w:after="0" w:line="240" w:lineRule="auto"/>
        <w:rPr>
          <w:sz w:val="24"/>
          <w:szCs w:val="24"/>
          <w:lang w:val="en-US"/>
        </w:rPr>
      </w:pPr>
    </w:p>
    <w:p w14:paraId="210473DA" w14:textId="77777777" w:rsidR="00163EA3" w:rsidRDefault="00163EA3" w:rsidP="000C3CA9">
      <w:pPr>
        <w:spacing w:after="0" w:line="240" w:lineRule="auto"/>
        <w:rPr>
          <w:sz w:val="24"/>
          <w:szCs w:val="24"/>
          <w:lang w:val="en-US"/>
        </w:rPr>
      </w:pPr>
    </w:p>
    <w:p w14:paraId="42DD37F4" w14:textId="77777777" w:rsidR="00163EA3" w:rsidRDefault="00163EA3" w:rsidP="000C3CA9">
      <w:pPr>
        <w:spacing w:after="0" w:line="240" w:lineRule="auto"/>
        <w:rPr>
          <w:sz w:val="24"/>
          <w:szCs w:val="24"/>
          <w:lang w:val="en-US"/>
        </w:rPr>
      </w:pPr>
    </w:p>
    <w:p w14:paraId="3BB8699A" w14:textId="77777777" w:rsidR="00C71F54" w:rsidRDefault="00C71F54" w:rsidP="000C3CA9">
      <w:pPr>
        <w:spacing w:after="0" w:line="240" w:lineRule="auto"/>
        <w:rPr>
          <w:sz w:val="24"/>
          <w:szCs w:val="24"/>
          <w:lang w:val="en-US"/>
        </w:rPr>
      </w:pPr>
    </w:p>
    <w:p w14:paraId="2CB80A3E" w14:textId="77777777" w:rsidR="00C71F54" w:rsidRDefault="00C71F54" w:rsidP="000C3CA9">
      <w:pPr>
        <w:spacing w:after="0" w:line="240" w:lineRule="auto"/>
        <w:rPr>
          <w:sz w:val="24"/>
          <w:szCs w:val="24"/>
          <w:lang w:val="en-US"/>
        </w:rPr>
      </w:pPr>
    </w:p>
    <w:p w14:paraId="2B6DC970" w14:textId="77777777" w:rsidR="00163EA3" w:rsidRDefault="00981852" w:rsidP="000C3CA9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Items in the list have been reviewed.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Date: </w:t>
      </w:r>
      <w:r>
        <w:rPr>
          <w:sz w:val="24"/>
          <w:szCs w:val="24"/>
          <w:lang w:val="en-US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sz w:val="24"/>
          <w:szCs w:val="24"/>
          <w:lang w:val="en-US"/>
        </w:rPr>
        <w:instrText xml:space="preserve"> FORMTEXT </w:instrText>
      </w:r>
      <w:r>
        <w:rPr>
          <w:sz w:val="24"/>
          <w:szCs w:val="24"/>
          <w:lang w:val="en-US"/>
        </w:rPr>
      </w:r>
      <w:r>
        <w:rPr>
          <w:sz w:val="24"/>
          <w:szCs w:val="24"/>
          <w:lang w:val="en-US"/>
        </w:rPr>
        <w:fldChar w:fldCharType="separate"/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sz w:val="24"/>
          <w:szCs w:val="24"/>
          <w:lang w:val="en-US"/>
        </w:rPr>
        <w:fldChar w:fldCharType="end"/>
      </w:r>
      <w:bookmarkEnd w:id="3"/>
      <w:r>
        <w:rPr>
          <w:sz w:val="24"/>
          <w:szCs w:val="24"/>
          <w:lang w:val="en-US"/>
        </w:rPr>
        <w:t>/</w:t>
      </w:r>
      <w:r>
        <w:rPr>
          <w:sz w:val="24"/>
          <w:szCs w:val="24"/>
          <w:lang w:val="en-US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sz w:val="24"/>
          <w:szCs w:val="24"/>
          <w:lang w:val="en-US"/>
        </w:rPr>
        <w:instrText xml:space="preserve"> FORMTEXT </w:instrText>
      </w:r>
      <w:r>
        <w:rPr>
          <w:sz w:val="24"/>
          <w:szCs w:val="24"/>
          <w:lang w:val="en-US"/>
        </w:rPr>
      </w:r>
      <w:r>
        <w:rPr>
          <w:sz w:val="24"/>
          <w:szCs w:val="24"/>
          <w:lang w:val="en-US"/>
        </w:rPr>
        <w:fldChar w:fldCharType="separate"/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sz w:val="24"/>
          <w:szCs w:val="24"/>
          <w:lang w:val="en-US"/>
        </w:rPr>
        <w:fldChar w:fldCharType="end"/>
      </w:r>
      <w:bookmarkEnd w:id="4"/>
      <w:r>
        <w:rPr>
          <w:sz w:val="24"/>
          <w:szCs w:val="24"/>
          <w:lang w:val="en-US"/>
        </w:rPr>
        <w:t>201</w:t>
      </w:r>
      <w:r>
        <w:rPr>
          <w:sz w:val="24"/>
          <w:szCs w:val="24"/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sz w:val="24"/>
          <w:szCs w:val="24"/>
          <w:lang w:val="en-US"/>
        </w:rPr>
        <w:instrText xml:space="preserve"> FORMTEXT </w:instrText>
      </w:r>
      <w:r>
        <w:rPr>
          <w:sz w:val="24"/>
          <w:szCs w:val="24"/>
          <w:lang w:val="en-US"/>
        </w:rPr>
      </w:r>
      <w:r>
        <w:rPr>
          <w:sz w:val="24"/>
          <w:szCs w:val="24"/>
          <w:lang w:val="en-US"/>
        </w:rPr>
        <w:fldChar w:fldCharType="separate"/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noProof/>
          <w:sz w:val="24"/>
          <w:szCs w:val="24"/>
          <w:lang w:val="en-US"/>
        </w:rPr>
        <w:t> </w:t>
      </w:r>
      <w:r>
        <w:rPr>
          <w:sz w:val="24"/>
          <w:szCs w:val="24"/>
          <w:lang w:val="en-US"/>
        </w:rPr>
        <w:fldChar w:fldCharType="end"/>
      </w:r>
      <w:bookmarkEnd w:id="5"/>
    </w:p>
    <w:p w14:paraId="2DD58A28" w14:textId="77777777" w:rsidR="00981852" w:rsidRDefault="00981852" w:rsidP="000C3CA9">
      <w:pPr>
        <w:spacing w:after="0" w:line="240" w:lineRule="auto"/>
        <w:rPr>
          <w:sz w:val="24"/>
          <w:szCs w:val="24"/>
          <w:lang w:val="en-US"/>
        </w:rPr>
      </w:pPr>
    </w:p>
    <w:p w14:paraId="7421EA68" w14:textId="77777777" w:rsidR="00981852" w:rsidRDefault="00981852" w:rsidP="000C3CA9">
      <w:pPr>
        <w:spacing w:after="0" w:line="240" w:lineRule="auto"/>
        <w:rPr>
          <w:sz w:val="24"/>
          <w:szCs w:val="24"/>
          <w:lang w:val="en-US"/>
        </w:rPr>
      </w:pPr>
    </w:p>
    <w:p w14:paraId="542A9BBB" w14:textId="77777777" w:rsidR="00981852" w:rsidRDefault="00981852" w:rsidP="000C3CA9">
      <w:pPr>
        <w:spacing w:after="0" w:line="240" w:lineRule="auto"/>
        <w:rPr>
          <w:sz w:val="24"/>
          <w:szCs w:val="24"/>
          <w:lang w:val="en-US"/>
        </w:rPr>
      </w:pPr>
    </w:p>
    <w:p w14:paraId="01A529D5" w14:textId="77777777" w:rsidR="00981852" w:rsidRDefault="00981852" w:rsidP="000C3CA9">
      <w:pPr>
        <w:spacing w:after="0" w:line="240" w:lineRule="auto"/>
        <w:rPr>
          <w:sz w:val="24"/>
          <w:szCs w:val="24"/>
          <w:lang w:val="en-US"/>
        </w:rPr>
      </w:pPr>
    </w:p>
    <w:p w14:paraId="38427C23" w14:textId="77777777" w:rsidR="00981852" w:rsidRDefault="00981852" w:rsidP="000C3CA9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______________________________________</w:t>
      </w:r>
      <w:r>
        <w:rPr>
          <w:sz w:val="24"/>
          <w:szCs w:val="24"/>
          <w:lang w:val="en-US"/>
        </w:rPr>
        <w:tab/>
        <w:t>______________________________________</w:t>
      </w:r>
    </w:p>
    <w:p w14:paraId="69A1278D" w14:textId="77777777" w:rsidR="00981852" w:rsidRPr="00574015" w:rsidRDefault="00981852" w:rsidP="000C3CA9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Signature of the student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Signature of the workplace instructor</w:t>
      </w:r>
    </w:p>
    <w:sectPr w:rsidR="00981852" w:rsidRPr="00574015" w:rsidSect="0024402F">
      <w:head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636EB" w14:textId="77777777" w:rsidR="006E3D4C" w:rsidRDefault="006E3D4C" w:rsidP="0087497C">
      <w:pPr>
        <w:spacing w:after="0" w:line="240" w:lineRule="auto"/>
      </w:pPr>
      <w:r>
        <w:separator/>
      </w:r>
    </w:p>
  </w:endnote>
  <w:endnote w:type="continuationSeparator" w:id="0">
    <w:p w14:paraId="4A625002" w14:textId="77777777" w:rsidR="006E3D4C" w:rsidRDefault="006E3D4C" w:rsidP="0087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831C7" w14:textId="77777777" w:rsidR="006E3D4C" w:rsidRDefault="006E3D4C" w:rsidP="0087497C">
      <w:pPr>
        <w:spacing w:after="0" w:line="240" w:lineRule="auto"/>
      </w:pPr>
      <w:r>
        <w:separator/>
      </w:r>
    </w:p>
  </w:footnote>
  <w:footnote w:type="continuationSeparator" w:id="0">
    <w:p w14:paraId="7C63BDBE" w14:textId="77777777" w:rsidR="006E3D4C" w:rsidRDefault="006E3D4C" w:rsidP="00874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7D346" w14:textId="503FDE0E" w:rsidR="0024402F" w:rsidRPr="0024402F" w:rsidRDefault="00280A9E" w:rsidP="0024402F">
    <w:pPr>
      <w:pStyle w:val="Yltunniste"/>
      <w:tabs>
        <w:tab w:val="clear" w:pos="4819"/>
        <w:tab w:val="clear" w:pos="9638"/>
        <w:tab w:val="left" w:pos="3402"/>
      </w:tabs>
      <w:rPr>
        <w:b/>
        <w:noProof/>
        <w:lang w:val="en-US" w:eastAsia="fi-FI"/>
      </w:rPr>
    </w:pPr>
    <w:r>
      <w:rPr>
        <w:noProof/>
        <w:lang w:val="sv-SE"/>
      </w:rPr>
      <w:drawing>
        <wp:anchor distT="0" distB="0" distL="114300" distR="114300" simplePos="0" relativeHeight="251659264" behindDoc="1" locked="0" layoutInCell="1" allowOverlap="1" wp14:anchorId="3D3697CD" wp14:editId="272D3573">
          <wp:simplePos x="0" y="0"/>
          <wp:positionH relativeFrom="column">
            <wp:posOffset>-230257</wp:posOffset>
          </wp:positionH>
          <wp:positionV relativeFrom="paragraph">
            <wp:posOffset>-104002</wp:posOffset>
          </wp:positionV>
          <wp:extent cx="2110740" cy="438785"/>
          <wp:effectExtent l="0" t="0" r="3810" b="0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0740" cy="438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402F">
      <w:rPr>
        <w:noProof/>
        <w:lang w:val="en-US" w:eastAsia="fi-FI"/>
      </w:rPr>
      <w:tab/>
    </w:r>
    <w:r w:rsidR="0024402F" w:rsidRPr="0024402F">
      <w:rPr>
        <w:b/>
        <w:noProof/>
        <w:lang w:val="en-US" w:eastAsia="fi-FI"/>
      </w:rPr>
      <w:t>WORK-BASED TRAINEE´S ORIENTATION</w:t>
    </w:r>
  </w:p>
  <w:p w14:paraId="5D40E744" w14:textId="5F02F1CD" w:rsidR="0024402F" w:rsidRPr="0024402F" w:rsidRDefault="0024402F" w:rsidP="00A12770">
    <w:pPr>
      <w:pStyle w:val="Yltunniste"/>
      <w:tabs>
        <w:tab w:val="clear" w:pos="4819"/>
        <w:tab w:val="clear" w:pos="9638"/>
        <w:tab w:val="left" w:pos="2154"/>
        <w:tab w:val="left" w:pos="3402"/>
      </w:tabs>
      <w:rPr>
        <w:noProof/>
        <w:lang w:val="en-US" w:eastAsia="fi-FI"/>
      </w:rPr>
    </w:pPr>
    <w:r>
      <w:rPr>
        <w:noProof/>
        <w:lang w:val="en-US" w:eastAsia="fi-FI"/>
      </w:rPr>
      <w:tab/>
    </w:r>
    <w:r w:rsidR="00A12770">
      <w:rPr>
        <w:noProof/>
        <w:lang w:val="en-US" w:eastAsia="fi-FI"/>
      </w:rPr>
      <w:tab/>
    </w:r>
    <w:r>
      <w:rPr>
        <w:noProof/>
        <w:lang w:val="en-US" w:eastAsia="fi-FI"/>
      </w:rPr>
      <w:t>C</w:t>
    </w:r>
    <w:r w:rsidRPr="0024402F">
      <w:rPr>
        <w:noProof/>
        <w:lang w:val="en-US" w:eastAsia="fi-FI"/>
      </w:rPr>
      <w:t>hecklist for work-plac</w:t>
    </w:r>
    <w:r>
      <w:rPr>
        <w:noProof/>
        <w:lang w:val="en-US" w:eastAsia="fi-FI"/>
      </w:rPr>
      <w:t>e trainee´s orientation in the workplace</w:t>
    </w:r>
  </w:p>
  <w:p w14:paraId="1DF4F672" w14:textId="77777777" w:rsidR="0087497C" w:rsidRDefault="0087497C" w:rsidP="0024402F">
    <w:pPr>
      <w:pStyle w:val="Yltunniste"/>
      <w:tabs>
        <w:tab w:val="clear" w:pos="4819"/>
        <w:tab w:val="clear" w:pos="9638"/>
      </w:tabs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3E0"/>
    <w:rsid w:val="000C3CA9"/>
    <w:rsid w:val="001600E8"/>
    <w:rsid w:val="00163EA3"/>
    <w:rsid w:val="0024402F"/>
    <w:rsid w:val="00280A9E"/>
    <w:rsid w:val="003003E0"/>
    <w:rsid w:val="00374AD8"/>
    <w:rsid w:val="003F41A0"/>
    <w:rsid w:val="00485980"/>
    <w:rsid w:val="00541D9B"/>
    <w:rsid w:val="00574015"/>
    <w:rsid w:val="005D2E52"/>
    <w:rsid w:val="005F2BEB"/>
    <w:rsid w:val="0065730E"/>
    <w:rsid w:val="006B0BD6"/>
    <w:rsid w:val="006E3D4C"/>
    <w:rsid w:val="00741D23"/>
    <w:rsid w:val="00860412"/>
    <w:rsid w:val="0087497C"/>
    <w:rsid w:val="0093505C"/>
    <w:rsid w:val="00966CB9"/>
    <w:rsid w:val="00981852"/>
    <w:rsid w:val="009E004C"/>
    <w:rsid w:val="00A12770"/>
    <w:rsid w:val="00A4343E"/>
    <w:rsid w:val="00AC4A93"/>
    <w:rsid w:val="00B41ADC"/>
    <w:rsid w:val="00B95422"/>
    <w:rsid w:val="00B9715C"/>
    <w:rsid w:val="00C33BE1"/>
    <w:rsid w:val="00C71F54"/>
    <w:rsid w:val="00CA47D7"/>
    <w:rsid w:val="00CB0352"/>
    <w:rsid w:val="00DC0B47"/>
    <w:rsid w:val="00DD45F7"/>
    <w:rsid w:val="00DD67D0"/>
    <w:rsid w:val="00E9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684A692"/>
  <w15:chartTrackingRefBased/>
  <w15:docId w15:val="{45E3727D-3334-41F4-A0C2-38F70083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8749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7497C"/>
  </w:style>
  <w:style w:type="paragraph" w:styleId="Alatunniste">
    <w:name w:val="footer"/>
    <w:basedOn w:val="Normaali"/>
    <w:link w:val="AlatunnisteChar"/>
    <w:uiPriority w:val="99"/>
    <w:unhideWhenUsed/>
    <w:rsid w:val="008749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7497C"/>
  </w:style>
  <w:style w:type="table" w:styleId="TaulukkoRuudukko">
    <w:name w:val="Table Grid"/>
    <w:basedOn w:val="Normaalitaulukko"/>
    <w:uiPriority w:val="39"/>
    <w:rsid w:val="000C3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574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rina.sandbacka\AppData\Local\Microsoft\Windows\INetCache\Content.Outlook\OGFYAJIL\work%20based%20trainee's%20orientation%20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1E07F0C12D084CA0E8730EC287C42E" ma:contentTypeVersion="13" ma:contentTypeDescription="Create a new document." ma:contentTypeScope="" ma:versionID="d50473d0dfc8de1f84c4f6aa42106785">
  <xsd:schema xmlns:xsd="http://www.w3.org/2001/XMLSchema" xmlns:xs="http://www.w3.org/2001/XMLSchema" xmlns:p="http://schemas.microsoft.com/office/2006/metadata/properties" xmlns:ns2="8ff78c31-ea84-4a57-b1bc-9cd5c2b95f98" xmlns:ns3="08b9aff8-7314-4e5e-a97b-a1ee51bbc13b" targetNamespace="http://schemas.microsoft.com/office/2006/metadata/properties" ma:root="true" ma:fieldsID="4bb5bba4bd1cbbbdc375a3c77bce3748" ns2:_="" ns3:_="">
    <xsd:import namespace="8ff78c31-ea84-4a57-b1bc-9cd5c2b95f98"/>
    <xsd:import namespace="08b9aff8-7314-4e5e-a97b-a1ee51bbc1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78c31-ea84-4a57-b1bc-9cd5c2b95f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9aff8-7314-4e5e-a97b-a1ee51bbc13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028335d-93f8-476b-ae1a-d9d44fd58f2f}" ma:internalName="TaxCatchAll" ma:showField="CatchAllData" ma:web="08b9aff8-7314-4e5e-a97b-a1ee51bbc1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b9aff8-7314-4e5e-a97b-a1ee51bbc13b" xsi:nil="true"/>
    <lcf76f155ced4ddcb4097134ff3c332f xmlns="8ff78c31-ea84-4a57-b1bc-9cd5c2b95f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3A64B6-D508-4957-B8F3-7A0D75AB15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4FEBC4-D891-4B80-951F-08108765F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f78c31-ea84-4a57-b1bc-9cd5c2b95f98"/>
    <ds:schemaRef ds:uri="08b9aff8-7314-4e5e-a97b-a1ee51bbc1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3011B0-DCD2-45B8-ACE2-C5208FDE20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EEF40C-65DD-45EA-B7EE-EF1C9C730AA9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8ff78c31-ea84-4a57-b1bc-9cd5c2b95f98"/>
    <ds:schemaRef ds:uri="08b9aff8-7314-4e5e-a97b-a1ee51bbc13b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work based trainee's orientation 2018.dotx</Template>
  <TotalTime>0</TotalTime>
  <Pages>1</Pages>
  <Words>181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Vaasan kaupunki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Sandbacka Katarina</dc:creator>
  <cp:keywords/>
  <dc:description/>
  <cp:lastModifiedBy>Oikarainen Tuula (OPH)</cp:lastModifiedBy>
  <cp:revision>2</cp:revision>
  <dcterms:created xsi:type="dcterms:W3CDTF">2025-05-26T10:31:00Z</dcterms:created>
  <dcterms:modified xsi:type="dcterms:W3CDTF">2025-05-26T10:31:00Z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0x010100F81E07F0C12D084CA0E8730EC287C42E</vt:lpwstr>
  </property>
  <property fmtid="{D5CDD505-2E9C-101B-9397-08002B2CF9AE}" pid="3" name="Pääluokitus">
    <vt:lpwstr>21;#4. Perustehtävien ja niitä tukevien toimintojen laadunhallinta|ba62bbd9-ae78-436f-b84d-9b40ddb48523</vt:lpwstr>
  </property>
  <property fmtid="{D5CDD505-2E9C-101B-9397-08002B2CF9AE}" pid="4" name="Koostesivu">
    <vt:lpwstr>50;#Kansainvälisyystoiminta|e6f4e8c6-bd82-467a-81b2-fa7541acba0f;#39;#Koulutusprosessi|49084d1b-6dc4-4caa-ac6a-a551aed115bf</vt:lpwstr>
  </property>
  <property fmtid="{D5CDD505-2E9C-101B-9397-08002B2CF9AE}" pid="5" name="Alaluokitus">
    <vt:lpwstr>40;#12. Opetus- ja sivistystoimi|e8b9a68d-ee52-476e-8e9b-42f28d1f7902</vt:lpwstr>
  </property>
  <property fmtid="{D5CDD505-2E9C-101B-9397-08002B2CF9AE}" pid="6" name="Dokumentin tyyppi">
    <vt:lpwstr>41;#Lomake|c5772985-1243-4bd4-b07a-9ef364a09f5e</vt:lpwstr>
  </property>
  <property fmtid="{D5CDD505-2E9C-101B-9397-08002B2CF9AE}" pid="7" name="MediaServiceImageTags">
    <vt:lpwstr/>
  </property>
</Properties>
</file>